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C7EB" w14:textId="77777777" w:rsidR="00786458" w:rsidRDefault="00DA5930" w:rsidP="00D329EB">
      <w:pPr>
        <w:spacing w:before="0" w:after="0" w:line="343" w:lineRule="exact"/>
        <w:ind w:left="7103" w:firstLine="134"/>
        <w:jc w:val="left"/>
        <w:rPr>
          <w:rFonts w:ascii="AJTSWW+DejaVu Sans"/>
          <w:color w:val="000000"/>
          <w:sz w:val="3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1EAB368A" wp14:editId="76587998">
            <wp:simplePos x="0" y="0"/>
            <wp:positionH relativeFrom="page">
              <wp:posOffset>746125</wp:posOffset>
            </wp:positionH>
            <wp:positionV relativeFrom="page">
              <wp:posOffset>301625</wp:posOffset>
            </wp:positionV>
            <wp:extent cx="2217420" cy="755650"/>
            <wp:effectExtent l="0" t="0" r="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2C19525" wp14:editId="47836922">
            <wp:simplePos x="0" y="0"/>
            <wp:positionH relativeFrom="page">
              <wp:posOffset>4149090</wp:posOffset>
            </wp:positionH>
            <wp:positionV relativeFrom="page">
              <wp:posOffset>407670</wp:posOffset>
            </wp:positionV>
            <wp:extent cx="2759710" cy="741680"/>
            <wp:effectExtent l="0" t="0" r="2540" b="127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86458">
        <w:rPr>
          <w:rFonts w:ascii="AJTSWW+DejaVu Sans"/>
          <w:color w:val="000000"/>
          <w:spacing w:val="-25"/>
          <w:sz w:val="32"/>
        </w:rPr>
        <w:t>D</w:t>
      </w:r>
      <w:r>
        <w:rPr>
          <w:rFonts w:ascii="AJTSWW+DejaVu Sans"/>
          <w:color w:val="000000"/>
          <w:spacing w:val="-25"/>
          <w:sz w:val="32"/>
        </w:rPr>
        <w:t>ipartimento</w:t>
      </w:r>
      <w:proofErr w:type="spellEnd"/>
      <w:r w:rsidR="00786458">
        <w:rPr>
          <w:rFonts w:ascii="AJTSWW+DejaVu Sans"/>
          <w:color w:val="000000"/>
          <w:sz w:val="32"/>
        </w:rPr>
        <w:t xml:space="preserve"> </w:t>
      </w:r>
    </w:p>
    <w:p w14:paraId="6C978D10" w14:textId="77777777" w:rsidR="005A0A1C" w:rsidRDefault="00000000" w:rsidP="00D329EB">
      <w:pPr>
        <w:spacing w:before="0" w:after="0" w:line="343" w:lineRule="exact"/>
        <w:ind w:left="6946" w:firstLine="291"/>
        <w:jc w:val="left"/>
        <w:rPr>
          <w:rFonts w:ascii="AJTSWW+DejaVu Sans"/>
          <w:color w:val="000000"/>
          <w:sz w:val="32"/>
        </w:rPr>
      </w:pPr>
      <w:r>
        <w:rPr>
          <w:rFonts w:ascii="AJTSWW+DejaVu Sans"/>
          <w:color w:val="000000"/>
          <w:spacing w:val="-13"/>
          <w:sz w:val="32"/>
        </w:rPr>
        <w:t>di</w:t>
      </w:r>
      <w:r w:rsidR="00786458">
        <w:rPr>
          <w:rFonts w:ascii="AJTSWW+DejaVu Sans"/>
          <w:color w:val="000000"/>
          <w:spacing w:val="-51"/>
          <w:sz w:val="32"/>
        </w:rPr>
        <w:t xml:space="preserve"> </w:t>
      </w:r>
      <w:r>
        <w:rPr>
          <w:rFonts w:ascii="AJTSWW+DejaVu Sans"/>
          <w:color w:val="000000"/>
          <w:spacing w:val="-23"/>
          <w:sz w:val="32"/>
        </w:rPr>
        <w:t>Giurisprudenza</w:t>
      </w:r>
    </w:p>
    <w:p w14:paraId="4B41AFEF" w14:textId="77777777" w:rsidR="00D329EB" w:rsidRDefault="00786458">
      <w:pPr>
        <w:spacing w:before="778" w:after="0" w:line="260" w:lineRule="exact"/>
        <w:ind w:left="47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</w:t>
      </w:r>
    </w:p>
    <w:p w14:paraId="0D0B810C" w14:textId="06DFBC0B" w:rsidR="005A0A1C" w:rsidRDefault="00786458" w:rsidP="00633BE3">
      <w:pPr>
        <w:spacing w:before="240" w:line="260" w:lineRule="exact"/>
        <w:ind w:left="49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Bari, </w:t>
      </w:r>
      <w:r>
        <w:rPr>
          <w:rFonts w:ascii="Times New Roman"/>
          <w:color w:val="000000"/>
          <w:spacing w:val="-1"/>
          <w:sz w:val="24"/>
        </w:rPr>
        <w:t>li</w:t>
      </w:r>
      <w:r w:rsidR="00275B69">
        <w:rPr>
          <w:rFonts w:ascii="Times New Roman" w:hAnsi="Times New Roman" w:cs="Times New Roman"/>
          <w:color w:val="000000"/>
          <w:sz w:val="24"/>
        </w:rPr>
        <w:t xml:space="preserve"> ____ /____ /_________</w:t>
      </w:r>
    </w:p>
    <w:p w14:paraId="6157EC0E" w14:textId="77777777" w:rsidR="00070149" w:rsidRDefault="00786458" w:rsidP="00070149">
      <w:pPr>
        <w:spacing w:before="186" w:after="0" w:line="276" w:lineRule="exact"/>
        <w:ind w:left="4962" w:hanging="30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DIRETTORE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DIPARTIMENTO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GIURISPRUDENZA</w:t>
      </w:r>
    </w:p>
    <w:p w14:paraId="1253C69F" w14:textId="07EE7054" w:rsidR="005A0A1C" w:rsidRDefault="00786458" w:rsidP="00070149">
      <w:pPr>
        <w:spacing w:before="186" w:after="0" w:line="276" w:lineRule="exact"/>
        <w:ind w:left="4962" w:hanging="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 E</w:t>
      </w:r>
    </w:p>
    <w:p w14:paraId="3125AF75" w14:textId="77777777" w:rsidR="00B6421D" w:rsidRDefault="00B6421D" w:rsidP="00FF158E">
      <w:pPr>
        <w:spacing w:before="568" w:after="0" w:line="260" w:lineRule="exact"/>
        <w:jc w:val="left"/>
        <w:rPr>
          <w:rFonts w:ascii="Times New Roman"/>
          <w:color w:val="000000"/>
          <w:sz w:val="24"/>
        </w:rPr>
      </w:pPr>
    </w:p>
    <w:p w14:paraId="32F78F77" w14:textId="03355C61" w:rsidR="005A0A1C" w:rsidRDefault="00000000" w:rsidP="00FF158E">
      <w:pPr>
        <w:spacing w:before="568" w:after="0" w:line="26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OGGETTO:</w:t>
      </w:r>
      <w:r w:rsidR="00A04A2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Dottorato</w:t>
      </w:r>
      <w:proofErr w:type="spellEnd"/>
      <w:r w:rsidR="00A04A2E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 w:rsidR="00A04A2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Ricerca</w:t>
      </w:r>
      <w:proofErr w:type="spellEnd"/>
      <w:r w:rsidR="00A04A2E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 w:rsidR="00FF158E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</w:t>
      </w:r>
      <w:r w:rsidR="00786458">
        <w:rPr>
          <w:rFonts w:ascii="Times New Roman"/>
          <w:color w:val="000000"/>
          <w:sz w:val="24"/>
        </w:rPr>
        <w:t>__</w:t>
      </w:r>
      <w:r>
        <w:rPr>
          <w:rFonts w:ascii="Times New Roman"/>
          <w:color w:val="000000"/>
          <w:sz w:val="24"/>
        </w:rPr>
        <w:t>_</w:t>
      </w:r>
    </w:p>
    <w:p w14:paraId="5E478991" w14:textId="5BE86686" w:rsidR="005A0A1C" w:rsidRDefault="00000000" w:rsidP="00FF158E">
      <w:pPr>
        <w:spacing w:before="154" w:after="0" w:line="26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 </w:t>
      </w:r>
      <w:proofErr w:type="spellStart"/>
      <w:r>
        <w:rPr>
          <w:rFonts w:ascii="Times New Roman"/>
          <w:color w:val="000000"/>
          <w:sz w:val="24"/>
        </w:rPr>
        <w:t>sede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amministrativa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</w:t>
      </w:r>
      <w:r w:rsidR="00633BE3">
        <w:rPr>
          <w:rFonts w:ascii="Times New Roman"/>
          <w:color w:val="000000"/>
          <w:sz w:val="24"/>
        </w:rPr>
        <w:t>___</w:t>
      </w:r>
    </w:p>
    <w:p w14:paraId="06EE1603" w14:textId="77777777" w:rsidR="00B6421D" w:rsidRDefault="00B6421D" w:rsidP="00B6421D">
      <w:pPr>
        <w:spacing w:before="240" w:after="0" w:line="340" w:lineRule="exact"/>
        <w:ind w:left="567"/>
        <w:jc w:val="left"/>
        <w:rPr>
          <w:rFonts w:ascii="Times New Roman"/>
          <w:color w:val="000000"/>
          <w:sz w:val="24"/>
        </w:rPr>
      </w:pPr>
    </w:p>
    <w:p w14:paraId="7975687F" w14:textId="1886D034" w:rsidR="005A0A1C" w:rsidRDefault="00000000" w:rsidP="00B6421D">
      <w:pPr>
        <w:spacing w:before="240" w:after="0" w:line="340" w:lineRule="exact"/>
        <w:ind w:left="56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Autorizzo</w:t>
      </w:r>
      <w:proofErr w:type="spellEnd"/>
      <w:r w:rsidR="00A04A2E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</w:t>
      </w:r>
      <w:r w:rsidR="00A04A2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dottorando</w:t>
      </w:r>
      <w:proofErr w:type="spellEnd"/>
      <w:r w:rsidR="00A04A2E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 w:rsidR="00A04A2E">
        <w:rPr>
          <w:rFonts w:ascii="Times New Roman"/>
          <w:color w:val="000000"/>
          <w:sz w:val="24"/>
        </w:rPr>
        <w:t xml:space="preserve"> </w:t>
      </w:r>
      <w:proofErr w:type="spellStart"/>
      <w:r w:rsidR="00A04A2E">
        <w:rPr>
          <w:rFonts w:ascii="Times New Roman"/>
          <w:color w:val="000000"/>
          <w:sz w:val="24"/>
        </w:rPr>
        <w:t>ricerca</w:t>
      </w:r>
      <w:proofErr w:type="spellEnd"/>
      <w:r w:rsidR="00A04A2E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Dr.___________________________________</w:t>
      </w:r>
      <w:r w:rsidR="00FF158E">
        <w:rPr>
          <w:rFonts w:ascii="Times New Roman"/>
          <w:color w:val="000000"/>
          <w:sz w:val="24"/>
        </w:rPr>
        <w:t>______</w:t>
      </w:r>
      <w:r w:rsidR="00786458">
        <w:rPr>
          <w:rFonts w:ascii="Times New Roman"/>
          <w:color w:val="000000"/>
          <w:sz w:val="24"/>
        </w:rPr>
        <w:t>___</w:t>
      </w:r>
    </w:p>
    <w:p w14:paraId="2836D4C3" w14:textId="74EE4C92" w:rsidR="005A0A1C" w:rsidRDefault="00D329EB" w:rsidP="00FF158E">
      <w:pPr>
        <w:spacing w:before="154" w:after="0" w:line="340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 xml:space="preserve">in </w:t>
      </w:r>
      <w:r w:rsidR="00633BE3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_</w:t>
      </w:r>
      <w:proofErr w:type="gramEnd"/>
      <w:r>
        <w:rPr>
          <w:rFonts w:ascii="Times New Roman"/>
          <w:color w:val="000000"/>
          <w:sz w:val="24"/>
        </w:rPr>
        <w:t>_____________________________________________________________</w:t>
      </w:r>
      <w:r w:rsidR="0086570C">
        <w:rPr>
          <w:rFonts w:ascii="Times New Roman"/>
          <w:color w:val="000000"/>
          <w:sz w:val="24"/>
        </w:rPr>
        <w:t>____________</w:t>
      </w:r>
      <w:r w:rsidR="00786458">
        <w:rPr>
          <w:rFonts w:ascii="Times New Roman"/>
          <w:color w:val="000000"/>
          <w:sz w:val="24"/>
        </w:rPr>
        <w:t>__</w:t>
      </w:r>
    </w:p>
    <w:p w14:paraId="5A8D03CC" w14:textId="734C41A8" w:rsidR="00FF158E" w:rsidRDefault="00000000" w:rsidP="00FF158E">
      <w:pPr>
        <w:spacing w:before="154" w:after="0" w:line="3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 w:rsidR="0086570C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recarsi</w:t>
      </w:r>
      <w:proofErr w:type="spellEnd"/>
      <w:r w:rsidR="0086570C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FF158E">
        <w:rPr>
          <w:rFonts w:ascii="Times New Roman"/>
          <w:color w:val="000000"/>
          <w:sz w:val="24"/>
        </w:rPr>
        <w:t xml:space="preserve"> _</w:t>
      </w:r>
      <w:r>
        <w:rPr>
          <w:rFonts w:ascii="Times New Roman"/>
          <w:color w:val="000000"/>
          <w:sz w:val="24"/>
        </w:rPr>
        <w:t>____________________________________</w:t>
      </w:r>
      <w:r w:rsidR="00633BE3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 w:rsidR="0086570C">
        <w:rPr>
          <w:rFonts w:ascii="Times New Roman"/>
          <w:color w:val="000000"/>
          <w:sz w:val="24"/>
        </w:rPr>
        <w:t xml:space="preserve"> </w:t>
      </w:r>
      <w:r w:rsidR="00D329EB">
        <w:rPr>
          <w:rFonts w:ascii="Times New Roman"/>
          <w:color w:val="000000"/>
          <w:sz w:val="24"/>
        </w:rPr>
        <w:t>______________</w:t>
      </w:r>
      <w:r w:rsidR="00633BE3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 w:rsidR="00633BE3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</w:t>
      </w:r>
      <w:r w:rsidR="0086570C">
        <w:rPr>
          <w:rFonts w:ascii="Times New Roman"/>
          <w:color w:val="000000"/>
          <w:sz w:val="24"/>
        </w:rPr>
        <w:t xml:space="preserve"> </w:t>
      </w:r>
    </w:p>
    <w:p w14:paraId="6ED78378" w14:textId="164C1A9D" w:rsidR="005A0A1C" w:rsidRDefault="00000000" w:rsidP="00FF158E">
      <w:pPr>
        <w:spacing w:before="154" w:after="0" w:line="340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per</w:t>
      </w:r>
      <w:r w:rsidR="00FF158E">
        <w:rPr>
          <w:rFonts w:ascii="Times New Roman"/>
          <w:color w:val="000000"/>
          <w:sz w:val="24"/>
        </w:rPr>
        <w:t xml:space="preserve"> </w:t>
      </w:r>
      <w:r w:rsidR="00633BE3">
        <w:rPr>
          <w:rFonts w:ascii="Times New Roman"/>
          <w:color w:val="000000"/>
          <w:sz w:val="24"/>
        </w:rPr>
        <w:t xml:space="preserve"> </w:t>
      </w:r>
      <w:r w:rsidR="00FF158E">
        <w:rPr>
          <w:rFonts w:ascii="Times New Roman"/>
          <w:color w:val="000000"/>
          <w:sz w:val="24"/>
        </w:rPr>
        <w:t>_</w:t>
      </w:r>
      <w:proofErr w:type="gramEnd"/>
      <w:r w:rsidR="00FF158E">
        <w:rPr>
          <w:rFonts w:ascii="Times New Roman"/>
          <w:color w:val="000000"/>
          <w:sz w:val="24"/>
        </w:rPr>
        <w:t>___</w:t>
      </w:r>
      <w:r>
        <w:rPr>
          <w:rFonts w:ascii="Times New Roman"/>
          <w:color w:val="000000"/>
          <w:sz w:val="24"/>
        </w:rPr>
        <w:t>______________________</w:t>
      </w:r>
      <w:r w:rsidR="00786458">
        <w:rPr>
          <w:rFonts w:ascii="Times New Roman"/>
          <w:color w:val="000000"/>
          <w:sz w:val="24"/>
        </w:rPr>
        <w:t>__</w:t>
      </w:r>
      <w:r>
        <w:rPr>
          <w:rFonts w:ascii="Times New Roman"/>
          <w:color w:val="000000"/>
          <w:sz w:val="24"/>
        </w:rPr>
        <w:t>_____________________________________________</w:t>
      </w:r>
      <w:r w:rsidR="0086570C">
        <w:rPr>
          <w:rFonts w:ascii="Times New Roman"/>
          <w:color w:val="000000"/>
          <w:sz w:val="24"/>
        </w:rPr>
        <w:t>__</w:t>
      </w:r>
    </w:p>
    <w:p w14:paraId="5CDB950B" w14:textId="77777777" w:rsidR="00DA5930" w:rsidRDefault="00000000" w:rsidP="00D329EB">
      <w:pPr>
        <w:spacing w:before="154" w:after="0" w:line="340" w:lineRule="exact"/>
        <w:ind w:left="56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Tanto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attuazione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programma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formazione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stabilito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suddetto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dottorando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EF1A9F9" w14:textId="103BAF30" w:rsidR="005A0A1C" w:rsidRDefault="00000000" w:rsidP="00786458">
      <w:pPr>
        <w:spacing w:before="154" w:after="0" w:line="340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nell’ambito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Ciclo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Dottorato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Ricerca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amm.va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</w:t>
      </w:r>
      <w:r w:rsidR="00D329EB">
        <w:rPr>
          <w:rFonts w:ascii="Times New Roman"/>
          <w:color w:val="000000"/>
          <w:sz w:val="24"/>
        </w:rPr>
        <w:t>_</w:t>
      </w:r>
      <w:r>
        <w:rPr>
          <w:rFonts w:ascii="Times New Roman"/>
          <w:color w:val="000000"/>
          <w:sz w:val="24"/>
        </w:rPr>
        <w:t>___________</w:t>
      </w:r>
      <w:r w:rsidR="0086570C">
        <w:rPr>
          <w:rFonts w:ascii="Times New Roman"/>
          <w:color w:val="000000"/>
          <w:sz w:val="24"/>
        </w:rPr>
        <w:t>_____</w:t>
      </w:r>
      <w:r w:rsidR="00786458">
        <w:rPr>
          <w:rFonts w:ascii="Times New Roman"/>
          <w:color w:val="000000"/>
          <w:sz w:val="24"/>
        </w:rPr>
        <w:t>__</w:t>
      </w:r>
      <w:r w:rsidR="0086570C">
        <w:rPr>
          <w:rFonts w:ascii="Times New Roman"/>
          <w:color w:val="000000"/>
          <w:sz w:val="24"/>
        </w:rPr>
        <w:t>_</w:t>
      </w:r>
    </w:p>
    <w:p w14:paraId="10824990" w14:textId="334AFE2C" w:rsidR="005A0A1C" w:rsidRDefault="00000000" w:rsidP="001B3C9F">
      <w:pPr>
        <w:spacing w:after="0" w:line="360" w:lineRule="auto"/>
        <w:ind w:firstLine="56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spese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viaggio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debitamente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documentate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graveranno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sui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fondi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Dottorato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 w:rsidR="00D329EB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Ricerca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</w:t>
      </w:r>
      <w:r w:rsidR="0086570C">
        <w:rPr>
          <w:rFonts w:ascii="Times New Roman"/>
          <w:color w:val="000000"/>
          <w:sz w:val="24"/>
        </w:rPr>
        <w:t>____________________________________</w:t>
      </w:r>
      <w:r>
        <w:rPr>
          <w:rFonts w:ascii="Times New Roman"/>
          <w:color w:val="000000"/>
          <w:sz w:val="24"/>
        </w:rPr>
        <w:t>_</w:t>
      </w:r>
      <w:r w:rsidR="00786458">
        <w:rPr>
          <w:rFonts w:ascii="Times New Roman"/>
          <w:color w:val="000000"/>
          <w:sz w:val="24"/>
        </w:rPr>
        <w:t>___</w:t>
      </w:r>
    </w:p>
    <w:p w14:paraId="714CC884" w14:textId="77777777" w:rsidR="0086570C" w:rsidRDefault="0086570C" w:rsidP="00FF158E">
      <w:pPr>
        <w:spacing w:before="154" w:after="0" w:line="340" w:lineRule="exact"/>
        <w:ind w:left="708"/>
        <w:jc w:val="left"/>
        <w:rPr>
          <w:rFonts w:ascii="Times New Roman"/>
          <w:color w:val="000000"/>
          <w:spacing w:val="-1"/>
          <w:sz w:val="24"/>
        </w:rPr>
      </w:pPr>
    </w:p>
    <w:p w14:paraId="29B55A6E" w14:textId="77777777" w:rsidR="005A0A1C" w:rsidRDefault="00000000" w:rsidP="00FF158E">
      <w:pPr>
        <w:spacing w:before="154" w:after="0" w:line="340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Distinti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saluti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D5AE5C9" w14:textId="72F1720D" w:rsidR="005A0A1C" w:rsidRDefault="00786458" w:rsidP="00FF158E">
      <w:pPr>
        <w:spacing w:before="430" w:after="0" w:line="340" w:lineRule="exact"/>
        <w:ind w:left="46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r w:rsidR="00B6421D">
        <w:rPr>
          <w:rFonts w:ascii="Times New Roman"/>
          <w:color w:val="000000"/>
          <w:sz w:val="24"/>
        </w:rPr>
        <w:tab/>
      </w:r>
      <w:r w:rsidR="00B6421D">
        <w:rPr>
          <w:rFonts w:ascii="Times New Roman"/>
          <w:color w:val="000000"/>
          <w:sz w:val="24"/>
        </w:rPr>
        <w:tab/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COORDINATORE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CORSO</w:t>
      </w:r>
    </w:p>
    <w:p w14:paraId="132E0FDD" w14:textId="77777777" w:rsidR="005A0A1C" w:rsidRDefault="00000000" w:rsidP="00B6421D">
      <w:pPr>
        <w:spacing w:before="292" w:after="0" w:line="320" w:lineRule="exact"/>
        <w:ind w:left="5376" w:firstLine="2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</w:t>
      </w:r>
      <w:r w:rsidR="00786458">
        <w:rPr>
          <w:rFonts w:ascii="Times New Roman"/>
          <w:color w:val="000000"/>
          <w:sz w:val="24"/>
        </w:rPr>
        <w:t>_</w:t>
      </w:r>
      <w:r>
        <w:rPr>
          <w:rFonts w:ascii="Times New Roman"/>
          <w:color w:val="000000"/>
          <w:sz w:val="24"/>
        </w:rPr>
        <w:t>______________</w:t>
      </w:r>
    </w:p>
    <w:p w14:paraId="69233B78" w14:textId="77777777" w:rsidR="005A0A1C" w:rsidRDefault="00000000" w:rsidP="00FF158E">
      <w:pPr>
        <w:spacing w:before="844" w:after="0" w:line="320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DIRETTORE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DIPARTIMENTO</w:t>
      </w:r>
    </w:p>
    <w:p w14:paraId="07AD4E8D" w14:textId="10FC1E20" w:rsidR="005A0A1C" w:rsidRDefault="00000000" w:rsidP="00FF158E">
      <w:pPr>
        <w:spacing w:before="292" w:after="0" w:line="320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  <w:r w:rsidR="00786458">
        <w:rPr>
          <w:rFonts w:ascii="Times New Roman"/>
          <w:color w:val="000000"/>
          <w:sz w:val="24"/>
        </w:rPr>
        <w:t>__</w:t>
      </w:r>
      <w:r w:rsidR="00D41451">
        <w:rPr>
          <w:rFonts w:ascii="Times New Roman"/>
          <w:color w:val="000000"/>
          <w:sz w:val="24"/>
        </w:rPr>
        <w:t>_</w:t>
      </w:r>
    </w:p>
    <w:sectPr w:rsidR="005A0A1C" w:rsidSect="00786458">
      <w:pgSz w:w="11900" w:h="16840"/>
      <w:pgMar w:top="880" w:right="1127" w:bottom="0" w:left="127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E58F95-8198-41AC-A76A-E19348AFB2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5D6B29-5E9C-4C37-9476-AA9BAEB1BDB7}"/>
  </w:font>
  <w:font w:name="AJTSWW+DejaVu Sans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EF94EF-277F-4A82-A500-E5F447A9CD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EB"/>
    <w:rsid w:val="00070149"/>
    <w:rsid w:val="001B3C9F"/>
    <w:rsid w:val="00230F46"/>
    <w:rsid w:val="00275B69"/>
    <w:rsid w:val="005A0A1C"/>
    <w:rsid w:val="00633BE3"/>
    <w:rsid w:val="00786458"/>
    <w:rsid w:val="0086570C"/>
    <w:rsid w:val="009D37A3"/>
    <w:rsid w:val="00A04A2E"/>
    <w:rsid w:val="00B06B85"/>
    <w:rsid w:val="00B6421D"/>
    <w:rsid w:val="00BA5B2D"/>
    <w:rsid w:val="00D329EB"/>
    <w:rsid w:val="00D41451"/>
    <w:rsid w:val="00DA5930"/>
    <w:rsid w:val="00DF7942"/>
    <w:rsid w:val="00F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3BF1"/>
  <w15:docId w15:val="{11092B61-3640-4259-9059-94BD1301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Autorizzazione%20Dottoran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Autorizzazione Dottorando</Template>
  <TotalTime>18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 latta</cp:lastModifiedBy>
  <cp:revision>9</cp:revision>
  <cp:lastPrinted>2022-11-23T10:40:00Z</cp:lastPrinted>
  <dcterms:created xsi:type="dcterms:W3CDTF">2022-10-20T10:29:00Z</dcterms:created>
  <dcterms:modified xsi:type="dcterms:W3CDTF">2022-11-23T10:43:00Z</dcterms:modified>
</cp:coreProperties>
</file>