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BD9" w:rsidRDefault="00502BD9" w:rsidP="00502BD9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it-IT" w:eastAsia="it-IT"/>
        </w:rPr>
      </w:pP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ab/>
      </w:r>
      <w:r w:rsidRPr="00FA61F2"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 xml:space="preserve">Al </w:t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>Chiar.mo prof. ____________________________</w:t>
      </w:r>
    </w:p>
    <w:p w:rsidR="00502BD9" w:rsidRDefault="00502BD9" w:rsidP="00502BD9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it-IT" w:eastAsia="it-IT"/>
        </w:rPr>
      </w:pPr>
      <w:r>
        <w:rPr>
          <w:rFonts w:ascii="Times New Roman" w:eastAsia="Times New Roman" w:hAnsi="Times New Roman"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sz w:val="24"/>
          <w:szCs w:val="24"/>
          <w:lang w:val="it-IT" w:eastAsia="it-IT"/>
        </w:rPr>
        <w:tab/>
      </w:r>
      <w:r>
        <w:rPr>
          <w:rFonts w:ascii="Times New Roman" w:eastAsia="Times New Roman" w:hAnsi="Times New Roman"/>
          <w:sz w:val="24"/>
          <w:szCs w:val="24"/>
          <w:lang w:val="it-IT" w:eastAsia="it-IT"/>
        </w:rPr>
        <w:tab/>
      </w:r>
      <w:r w:rsidRPr="00CF2F33"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>Coordinatore del Corso di laurea/laurea Magistrale</w:t>
      </w:r>
    </w:p>
    <w:p w:rsidR="00502BD9" w:rsidRPr="00CF2F33" w:rsidRDefault="00502BD9" w:rsidP="00502BD9">
      <w:pPr>
        <w:spacing w:after="0" w:line="360" w:lineRule="auto"/>
        <w:ind w:left="3540" w:firstLine="708"/>
        <w:rPr>
          <w:rFonts w:ascii="Times New Roman" w:eastAsia="Times New Roman" w:hAnsi="Times New Roman"/>
          <w:b/>
          <w:sz w:val="24"/>
          <w:szCs w:val="24"/>
          <w:lang w:val="it-IT" w:eastAsia="it-IT"/>
        </w:rPr>
      </w:pPr>
      <w:r w:rsidRPr="00CF2F33"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>i</w:t>
      </w:r>
      <w:r w:rsidRPr="00CF2F33"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>n</w:t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 xml:space="preserve"> _________________________________________</w:t>
      </w:r>
    </w:p>
    <w:p w:rsidR="00502BD9" w:rsidRDefault="00502BD9" w:rsidP="00502B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it-IT"/>
        </w:rPr>
      </w:pPr>
    </w:p>
    <w:p w:rsidR="00502BD9" w:rsidRDefault="00502BD9" w:rsidP="00502B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it-IT"/>
        </w:rPr>
      </w:pPr>
    </w:p>
    <w:p w:rsidR="00502BD9" w:rsidRPr="00FA61F2" w:rsidRDefault="00502BD9" w:rsidP="00502BD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t-IT" w:eastAsia="it-IT"/>
        </w:rPr>
      </w:pPr>
      <w:r w:rsidRPr="008A2C9A"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 xml:space="preserve">OGGETTO: RICHIESTA </w:t>
      </w:r>
      <w:r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>RICONOSCIMENTO CREDITI LIBERI/A SCELTA</w:t>
      </w:r>
      <w:r w:rsidRPr="008A2C9A">
        <w:rPr>
          <w:rFonts w:ascii="Times New Roman" w:eastAsia="Times New Roman" w:hAnsi="Times New Roman"/>
          <w:b/>
          <w:sz w:val="24"/>
          <w:szCs w:val="24"/>
          <w:lang w:val="it-IT" w:eastAsia="it-IT"/>
        </w:rPr>
        <w:t xml:space="preserve"> </w:t>
      </w:r>
    </w:p>
    <w:p w:rsidR="00502BD9" w:rsidRDefault="00502BD9" w:rsidP="00502B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it-IT"/>
        </w:rPr>
      </w:pPr>
    </w:p>
    <w:p w:rsidR="00502BD9" w:rsidRDefault="00502BD9" w:rsidP="00502B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it-IT"/>
        </w:rPr>
      </w:pPr>
    </w:p>
    <w:p w:rsidR="00502BD9" w:rsidRPr="00502BD9" w:rsidRDefault="00502BD9" w:rsidP="00560CA7">
      <w:pPr>
        <w:spacing w:after="0" w:line="360" w:lineRule="auto"/>
        <w:jc w:val="both"/>
        <w:rPr>
          <w:rFonts w:ascii="Times New Roman" w:hAnsi="Times New Roman"/>
          <w:lang w:val="it-IT"/>
        </w:rPr>
      </w:pPr>
      <w:r w:rsidRPr="00502BD9">
        <w:rPr>
          <w:rFonts w:ascii="Times New Roman" w:eastAsia="Times New Roman" w:hAnsi="Times New Roman"/>
          <w:lang w:val="it-IT" w:eastAsia="it-IT"/>
        </w:rPr>
        <w:t xml:space="preserve">Il/La  </w:t>
      </w:r>
      <w:proofErr w:type="spellStart"/>
      <w:r w:rsidRPr="00502BD9">
        <w:rPr>
          <w:rFonts w:ascii="Times New Roman" w:eastAsia="Times New Roman" w:hAnsi="Times New Roman"/>
          <w:lang w:val="it-IT" w:eastAsia="it-IT"/>
        </w:rPr>
        <w:t>sottoscritt</w:t>
      </w:r>
      <w:proofErr w:type="spellEnd"/>
      <w:r w:rsidRPr="00502BD9">
        <w:rPr>
          <w:rFonts w:ascii="Times New Roman" w:eastAsia="Times New Roman" w:hAnsi="Times New Roman"/>
          <w:lang w:val="it-IT" w:eastAsia="it-IT"/>
        </w:rPr>
        <w:t>_</w:t>
      </w:r>
      <w:r w:rsidR="00221F5B">
        <w:rPr>
          <w:rFonts w:ascii="Times New Roman" w:eastAsia="Times New Roman" w:hAnsi="Times New Roman"/>
          <w:lang w:val="it-IT" w:eastAsia="it-IT"/>
        </w:rPr>
        <w:t>_</w:t>
      </w:r>
      <w:r w:rsidRPr="00502BD9">
        <w:rPr>
          <w:rFonts w:ascii="Times New Roman" w:eastAsia="Times New Roman" w:hAnsi="Times New Roman"/>
          <w:lang w:val="it-IT" w:eastAsia="it-IT"/>
        </w:rPr>
        <w:t>_ ________________________________________</w:t>
      </w:r>
      <w:r>
        <w:rPr>
          <w:rFonts w:ascii="Times New Roman" w:eastAsia="Times New Roman" w:hAnsi="Times New Roman"/>
          <w:lang w:val="it-IT" w:eastAsia="it-IT"/>
        </w:rPr>
        <w:t>____</w:t>
      </w:r>
      <w:r w:rsidRPr="00502BD9">
        <w:rPr>
          <w:rFonts w:ascii="Times New Roman" w:eastAsia="Times New Roman" w:hAnsi="Times New Roman"/>
          <w:lang w:val="it-IT" w:eastAsia="it-IT"/>
        </w:rPr>
        <w:t xml:space="preserve">________________ studente del Corso di laurea/Corso di laurea magistrale in  </w:t>
      </w:r>
      <w:r w:rsidR="00560CA7">
        <w:rPr>
          <w:rFonts w:ascii="Times New Roman" w:eastAsia="Times New Roman" w:hAnsi="Times New Roman"/>
          <w:lang w:val="it-IT" w:eastAsia="it-IT"/>
        </w:rPr>
        <w:t>_______</w:t>
      </w:r>
      <w:r w:rsidRPr="00502BD9">
        <w:rPr>
          <w:rFonts w:ascii="Times New Roman" w:eastAsia="Times New Roman" w:hAnsi="Times New Roman"/>
          <w:lang w:val="it-IT" w:eastAsia="it-IT"/>
        </w:rPr>
        <w:t>_______________________</w:t>
      </w:r>
      <w:r>
        <w:rPr>
          <w:rFonts w:ascii="Times New Roman" w:eastAsia="Times New Roman" w:hAnsi="Times New Roman"/>
          <w:lang w:val="it-IT" w:eastAsia="it-IT"/>
        </w:rPr>
        <w:t>___</w:t>
      </w:r>
      <w:r w:rsidRPr="00502BD9">
        <w:rPr>
          <w:rFonts w:ascii="Times New Roman" w:eastAsia="Times New Roman" w:hAnsi="Times New Roman"/>
          <w:lang w:val="it-IT" w:eastAsia="it-IT"/>
        </w:rPr>
        <w:t xml:space="preserve">_____________________ </w:t>
      </w:r>
      <w:proofErr w:type="spellStart"/>
      <w:r w:rsidRPr="00502BD9">
        <w:rPr>
          <w:rFonts w:ascii="Times New Roman" w:eastAsia="Times New Roman" w:hAnsi="Times New Roman"/>
          <w:lang w:val="it-IT" w:eastAsia="it-IT"/>
        </w:rPr>
        <w:t>iscritt</w:t>
      </w:r>
      <w:proofErr w:type="spellEnd"/>
      <w:r w:rsidRPr="00502BD9">
        <w:rPr>
          <w:rFonts w:ascii="Times New Roman" w:eastAsia="Times New Roman" w:hAnsi="Times New Roman"/>
          <w:lang w:val="it-IT" w:eastAsia="it-IT"/>
        </w:rPr>
        <w:t xml:space="preserve">__ </w:t>
      </w:r>
      <w:r w:rsidR="00560CA7">
        <w:rPr>
          <w:rFonts w:ascii="Times New Roman" w:eastAsia="Times New Roman" w:hAnsi="Times New Roman"/>
          <w:lang w:val="it-IT" w:eastAsia="it-IT"/>
        </w:rPr>
        <w:t xml:space="preserve">             </w:t>
      </w:r>
      <w:r w:rsidRPr="00502BD9">
        <w:rPr>
          <w:rFonts w:ascii="Times New Roman" w:eastAsia="Times New Roman" w:hAnsi="Times New Roman"/>
          <w:lang w:val="it-IT" w:eastAsia="it-IT"/>
        </w:rPr>
        <w:t>al __</w:t>
      </w:r>
      <w:r w:rsidRPr="00502BD9">
        <w:rPr>
          <w:rFonts w:ascii="Times New Roman" w:eastAsia="Times New Roman" w:hAnsi="Times New Roman"/>
          <w:lang w:val="it-IT" w:eastAsia="it-IT"/>
        </w:rPr>
        <w:softHyphen/>
      </w:r>
      <w:r w:rsidRPr="00502BD9">
        <w:rPr>
          <w:rFonts w:ascii="Times New Roman" w:eastAsia="Times New Roman" w:hAnsi="Times New Roman"/>
          <w:lang w:val="it-IT" w:eastAsia="it-IT"/>
        </w:rPr>
        <w:softHyphen/>
      </w:r>
      <w:r w:rsidRPr="00502BD9">
        <w:rPr>
          <w:rFonts w:ascii="Times New Roman" w:eastAsia="Times New Roman" w:hAnsi="Times New Roman"/>
          <w:lang w:val="it-IT" w:eastAsia="it-IT"/>
        </w:rPr>
        <w:softHyphen/>
      </w:r>
      <w:r w:rsidRPr="00502BD9">
        <w:rPr>
          <w:rFonts w:ascii="Times New Roman" w:eastAsia="Times New Roman" w:hAnsi="Times New Roman"/>
          <w:lang w:val="it-IT" w:eastAsia="it-IT"/>
        </w:rPr>
        <w:softHyphen/>
      </w:r>
      <w:r w:rsidR="00560CA7">
        <w:rPr>
          <w:rFonts w:ascii="Times New Roman" w:eastAsia="Times New Roman" w:hAnsi="Times New Roman"/>
          <w:lang w:val="it-IT" w:eastAsia="it-IT"/>
        </w:rPr>
        <w:t>_______</w:t>
      </w:r>
      <w:r w:rsidRPr="00502BD9">
        <w:rPr>
          <w:rFonts w:ascii="Times New Roman" w:eastAsia="Times New Roman" w:hAnsi="Times New Roman"/>
          <w:lang w:val="it-IT" w:eastAsia="it-IT"/>
        </w:rPr>
        <w:t xml:space="preserve">________ anno, matricola n. </w:t>
      </w:r>
      <w:r w:rsidR="00560CA7">
        <w:rPr>
          <w:rFonts w:ascii="Times New Roman" w:eastAsia="Times New Roman" w:hAnsi="Times New Roman"/>
          <w:lang w:val="it-IT" w:eastAsia="it-IT"/>
        </w:rPr>
        <w:t>_____________</w:t>
      </w:r>
      <w:r w:rsidRPr="00502BD9">
        <w:rPr>
          <w:rFonts w:ascii="Times New Roman" w:eastAsia="Times New Roman" w:hAnsi="Times New Roman"/>
          <w:lang w:val="it-IT" w:eastAsia="it-IT"/>
        </w:rPr>
        <w:t xml:space="preserve">____________________, </w:t>
      </w:r>
      <w:r>
        <w:rPr>
          <w:rFonts w:ascii="Times New Roman" w:eastAsia="Times New Roman" w:hAnsi="Times New Roman"/>
          <w:lang w:val="it-IT" w:eastAsia="it-IT"/>
        </w:rPr>
        <w:t>email (istituzionale) __________________________________________________,</w:t>
      </w:r>
      <w:r w:rsidRPr="00502BD9">
        <w:rPr>
          <w:rFonts w:ascii="Times New Roman" w:eastAsia="Times New Roman" w:hAnsi="Times New Roman"/>
          <w:lang w:val="it-IT" w:eastAsia="it-IT"/>
        </w:rPr>
        <w:t xml:space="preserve"> chiede alla S.V. Chiar.ma il riconoscimento dei n.____ </w:t>
      </w:r>
      <w:r>
        <w:rPr>
          <w:rFonts w:ascii="Times New Roman" w:eastAsia="Times New Roman" w:hAnsi="Times New Roman"/>
          <w:lang w:val="it-IT" w:eastAsia="it-IT"/>
        </w:rPr>
        <w:t xml:space="preserve"> </w:t>
      </w:r>
      <w:r w:rsidRPr="00502BD9">
        <w:rPr>
          <w:rFonts w:ascii="Times New Roman" w:eastAsia="Times New Roman" w:hAnsi="Times New Roman"/>
          <w:lang w:val="it-IT" w:eastAsia="it-IT"/>
        </w:rPr>
        <w:t>crediti liberi/a scelta previsti dal relativo</w:t>
      </w:r>
      <w:r w:rsidRPr="00502BD9">
        <w:rPr>
          <w:rFonts w:ascii="Times New Roman" w:hAnsi="Times New Roman"/>
          <w:lang w:val="it-IT"/>
        </w:rPr>
        <w:t xml:space="preserve">  “</w:t>
      </w:r>
      <w:r w:rsidRPr="00502BD9">
        <w:rPr>
          <w:rFonts w:ascii="Times New Roman" w:hAnsi="Times New Roman"/>
          <w:i/>
          <w:lang w:val="it-IT"/>
        </w:rPr>
        <w:t>Regolamento didattic</w:t>
      </w:r>
      <w:r w:rsidRPr="00502BD9">
        <w:rPr>
          <w:rFonts w:ascii="Times New Roman" w:hAnsi="Times New Roman"/>
          <w:lang w:val="it-IT"/>
        </w:rPr>
        <w:t>o”.</w:t>
      </w:r>
    </w:p>
    <w:p w:rsidR="00502BD9" w:rsidRDefault="00502BD9" w:rsidP="00560CA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t-IT" w:eastAsia="it-IT"/>
        </w:rPr>
      </w:pPr>
      <w:r w:rsidRPr="009875BE">
        <w:rPr>
          <w:rFonts w:ascii="Times New Roman" w:hAnsi="Times New Roman"/>
          <w:sz w:val="24"/>
          <w:szCs w:val="24"/>
          <w:lang w:val="it-IT"/>
        </w:rPr>
        <w:t>A</w:t>
      </w:r>
      <w:r>
        <w:rPr>
          <w:rFonts w:ascii="Times New Roman" w:eastAsia="Times New Roman" w:hAnsi="Times New Roman"/>
          <w:sz w:val="24"/>
          <w:szCs w:val="24"/>
          <w:lang w:val="it-IT" w:eastAsia="it-IT"/>
        </w:rPr>
        <w:t xml:space="preserve"> tal fine allega alla presente la seguente documentazione: 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601"/>
        <w:gridCol w:w="7999"/>
        <w:gridCol w:w="1482"/>
      </w:tblGrid>
      <w:tr w:rsidR="00502BD9" w:rsidRPr="00502BD9" w:rsidTr="00304587">
        <w:tc>
          <w:tcPr>
            <w:tcW w:w="298" w:type="pct"/>
          </w:tcPr>
          <w:p w:rsidR="00502BD9" w:rsidRPr="00502BD9" w:rsidRDefault="00502BD9" w:rsidP="00502BD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02BD9">
              <w:rPr>
                <w:rFonts w:ascii="Times New Roman" w:hAnsi="Times New Roman"/>
                <w:b/>
                <w:sz w:val="20"/>
                <w:szCs w:val="20"/>
              </w:rPr>
              <w:t>N.ro</w:t>
            </w:r>
          </w:p>
        </w:tc>
        <w:tc>
          <w:tcPr>
            <w:tcW w:w="3967" w:type="pct"/>
          </w:tcPr>
          <w:p w:rsidR="00502BD9" w:rsidRPr="00502BD9" w:rsidRDefault="00221F5B" w:rsidP="00221F5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it-IT" w:eastAsia="it-IT"/>
              </w:rPr>
              <w:t>T</w:t>
            </w:r>
            <w:r w:rsidR="00502BD9" w:rsidRPr="00502BD9">
              <w:rPr>
                <w:rFonts w:ascii="Times New Roman" w:eastAsia="Times New Roman" w:hAnsi="Times New Roman"/>
                <w:b/>
                <w:sz w:val="20"/>
                <w:szCs w:val="20"/>
                <w:lang w:val="it-IT" w:eastAsia="it-IT"/>
              </w:rPr>
              <w:t xml:space="preserve">ipologia </w:t>
            </w:r>
            <w:r w:rsidRPr="00221F5B">
              <w:rPr>
                <w:rFonts w:ascii="Times New Roman" w:eastAsia="Times New Roman" w:hAnsi="Times New Roman"/>
                <w:i/>
                <w:sz w:val="20"/>
                <w:szCs w:val="20"/>
                <w:lang w:val="it-IT" w:eastAsia="it-IT"/>
              </w:rPr>
              <w:t>(es. giornata di studio, seminario, convegno ecc.)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val="it-IT" w:eastAsia="it-IT"/>
              </w:rPr>
              <w:t xml:space="preserve"> e titolo </w:t>
            </w:r>
            <w:r w:rsidR="00502BD9" w:rsidRPr="00502BD9">
              <w:rPr>
                <w:rFonts w:ascii="Times New Roman" w:eastAsia="Times New Roman" w:hAnsi="Times New Roman"/>
                <w:b/>
                <w:sz w:val="20"/>
                <w:szCs w:val="20"/>
                <w:lang w:val="it-IT" w:eastAsia="it-IT"/>
              </w:rPr>
              <w:t>d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val="it-IT" w:eastAsia="it-IT"/>
              </w:rPr>
              <w:t>ell’</w:t>
            </w:r>
            <w:r w:rsidR="00502BD9" w:rsidRPr="00502BD9">
              <w:rPr>
                <w:rFonts w:ascii="Times New Roman" w:eastAsia="Times New Roman" w:hAnsi="Times New Roman"/>
                <w:b/>
                <w:sz w:val="20"/>
                <w:szCs w:val="20"/>
                <w:lang w:val="it-IT" w:eastAsia="it-IT"/>
              </w:rPr>
              <w:t>attestazione</w:t>
            </w:r>
          </w:p>
        </w:tc>
        <w:tc>
          <w:tcPr>
            <w:tcW w:w="735" w:type="pct"/>
          </w:tcPr>
          <w:p w:rsidR="00502BD9" w:rsidRPr="00502BD9" w:rsidRDefault="00304587" w:rsidP="0030458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Data evento</w:t>
            </w:r>
            <w:bookmarkStart w:id="0" w:name="_GoBack"/>
            <w:bookmarkEnd w:id="0"/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502BD9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502BD9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502BD9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502BD9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502BD9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502BD9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  <w:r w:rsidRPr="00502BD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967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2BD9" w:rsidRPr="00502BD9" w:rsidTr="00304587">
        <w:tc>
          <w:tcPr>
            <w:tcW w:w="298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7" w:type="pct"/>
          </w:tcPr>
          <w:p w:rsidR="00502BD9" w:rsidRPr="00502BD9" w:rsidRDefault="00502BD9" w:rsidP="00502BD9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5" w:type="pct"/>
          </w:tcPr>
          <w:p w:rsidR="00502BD9" w:rsidRPr="00502BD9" w:rsidRDefault="00502BD9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4587" w:rsidRPr="00502BD9" w:rsidTr="00304587">
        <w:tc>
          <w:tcPr>
            <w:tcW w:w="298" w:type="pct"/>
          </w:tcPr>
          <w:p w:rsidR="00304587" w:rsidRPr="00502BD9" w:rsidRDefault="00304587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7" w:type="pct"/>
          </w:tcPr>
          <w:p w:rsidR="00304587" w:rsidRPr="00502BD9" w:rsidRDefault="00304587" w:rsidP="00502BD9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5" w:type="pct"/>
          </w:tcPr>
          <w:p w:rsidR="00304587" w:rsidRPr="00502BD9" w:rsidRDefault="00304587" w:rsidP="00A2166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2221B" w:rsidRDefault="0092221B" w:rsidP="00560CA7">
      <w:pPr>
        <w:spacing w:after="0" w:line="240" w:lineRule="auto"/>
      </w:pPr>
    </w:p>
    <w:p w:rsidR="00560CA7" w:rsidRPr="00560CA7" w:rsidRDefault="00560CA7" w:rsidP="00502BD9">
      <w:pPr>
        <w:rPr>
          <w:rFonts w:ascii="Times New Roman" w:hAnsi="Times New Roman"/>
        </w:rPr>
      </w:pPr>
      <w:proofErr w:type="spellStart"/>
      <w:r w:rsidRPr="00560CA7">
        <w:rPr>
          <w:rFonts w:ascii="Times New Roman" w:hAnsi="Times New Roman"/>
        </w:rPr>
        <w:t>Luogo</w:t>
      </w:r>
      <w:proofErr w:type="spellEnd"/>
      <w:r w:rsidRPr="00560CA7">
        <w:rPr>
          <w:rFonts w:ascii="Times New Roman" w:hAnsi="Times New Roman"/>
        </w:rPr>
        <w:t xml:space="preserve"> e </w:t>
      </w:r>
      <w:proofErr w:type="spellStart"/>
      <w:r w:rsidRPr="00560CA7">
        <w:rPr>
          <w:rFonts w:ascii="Times New Roman" w:hAnsi="Times New Roman"/>
        </w:rPr>
        <w:t>data</w:t>
      </w:r>
      <w:proofErr w:type="spellEnd"/>
      <w:r w:rsidRPr="00560CA7">
        <w:rPr>
          <w:rFonts w:ascii="Times New Roman" w:hAnsi="Times New Roman"/>
        </w:rPr>
        <w:t>,</w:t>
      </w:r>
    </w:p>
    <w:p w:rsidR="00560CA7" w:rsidRPr="00560CA7" w:rsidRDefault="00560CA7" w:rsidP="00502BD9">
      <w:pPr>
        <w:rPr>
          <w:rFonts w:ascii="Times New Roman" w:hAnsi="Times New Roman"/>
        </w:rPr>
      </w:pP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</w:r>
      <w:r w:rsidRPr="00560CA7">
        <w:rPr>
          <w:rFonts w:ascii="Times New Roman" w:hAnsi="Times New Roman"/>
        </w:rPr>
        <w:tab/>
        <w:t xml:space="preserve">In </w:t>
      </w:r>
      <w:proofErr w:type="spellStart"/>
      <w:r w:rsidRPr="00560CA7">
        <w:rPr>
          <w:rFonts w:ascii="Times New Roman" w:hAnsi="Times New Roman"/>
        </w:rPr>
        <w:t>fede</w:t>
      </w:r>
      <w:proofErr w:type="spellEnd"/>
    </w:p>
    <w:sectPr w:rsidR="00560CA7" w:rsidRPr="00560CA7" w:rsidSect="00502BD9">
      <w:headerReference w:type="default" r:id="rId7"/>
      <w:pgSz w:w="11906" w:h="16838" w:code="9"/>
      <w:pgMar w:top="567" w:right="907" w:bottom="851" w:left="90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801" w:rsidRDefault="00B37801">
      <w:r>
        <w:separator/>
      </w:r>
    </w:p>
  </w:endnote>
  <w:endnote w:type="continuationSeparator" w:id="0">
    <w:p w:rsidR="00B37801" w:rsidRDefault="00B37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801" w:rsidRDefault="00B37801">
      <w:r>
        <w:separator/>
      </w:r>
    </w:p>
  </w:footnote>
  <w:footnote w:type="continuationSeparator" w:id="0">
    <w:p w:rsidR="00B37801" w:rsidRDefault="00B37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D72" w:rsidRDefault="00193ABD" w:rsidP="001F6D72"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114300</wp:posOffset>
              </wp:positionV>
              <wp:extent cx="2743200" cy="729615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:rsidR="001F6D72" w:rsidRPr="00FA7036" w:rsidRDefault="001F6D72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6pt;margin-top:9pt;width:3in;height: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swrQ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" filled="f" stroked="f">
              <v:textbox inset="0,0,0,0">
                <w:txbxContent>
                  <w:p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:rsidR="001F6D72" w:rsidRPr="00FA7036" w:rsidRDefault="001F6D72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69365" cy="79248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6D72" w:rsidRDefault="001F6D72" w:rsidP="001F6D72">
                          <w:r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059180" cy="701040"/>
                                <wp:effectExtent l="19050" t="0" r="762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437.95pt;margin-top:0;width:99.95pt;height:62.4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RttgIAAL4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" filled="f" stroked="f">
              <v:textbox style="mso-fit-shape-to-text:t">
                <w:txbxContent>
                  <w:p w:rsidR="001F6D72" w:rsidRDefault="001F6D72" w:rsidP="001F6D7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59180" cy="701040"/>
                          <wp:effectExtent l="19050" t="0" r="762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701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F6D72">
      <w:rPr>
        <w:noProof/>
        <w:lang w:val="it-IT" w:eastAsia="it-IT"/>
      </w:rPr>
      <w:drawing>
        <wp:inline distT="0" distB="0" distL="0" distR="0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F6D72" w:rsidRDefault="001F6D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E7E03"/>
    <w:multiLevelType w:val="hybridMultilevel"/>
    <w:tmpl w:val="18BADE6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81D"/>
    <w:rsid w:val="00011ECA"/>
    <w:rsid w:val="0002246B"/>
    <w:rsid w:val="0003252F"/>
    <w:rsid w:val="0003602A"/>
    <w:rsid w:val="00042075"/>
    <w:rsid w:val="00096C12"/>
    <w:rsid w:val="000A6FF7"/>
    <w:rsid w:val="000D124D"/>
    <w:rsid w:val="00117BC3"/>
    <w:rsid w:val="001303FD"/>
    <w:rsid w:val="001341FA"/>
    <w:rsid w:val="00140B9D"/>
    <w:rsid w:val="00161B0E"/>
    <w:rsid w:val="00172AE4"/>
    <w:rsid w:val="00192E03"/>
    <w:rsid w:val="00193ABD"/>
    <w:rsid w:val="001A047D"/>
    <w:rsid w:val="001A0F29"/>
    <w:rsid w:val="001B6F14"/>
    <w:rsid w:val="001C1ECA"/>
    <w:rsid w:val="001D3D95"/>
    <w:rsid w:val="001D51D0"/>
    <w:rsid w:val="001D692F"/>
    <w:rsid w:val="001D7D9C"/>
    <w:rsid w:val="001E05A9"/>
    <w:rsid w:val="001E0C80"/>
    <w:rsid w:val="001F3831"/>
    <w:rsid w:val="001F6D72"/>
    <w:rsid w:val="0021255C"/>
    <w:rsid w:val="00214DED"/>
    <w:rsid w:val="00215EE8"/>
    <w:rsid w:val="00220A26"/>
    <w:rsid w:val="00221F5B"/>
    <w:rsid w:val="00225D4A"/>
    <w:rsid w:val="00231E2B"/>
    <w:rsid w:val="00261A77"/>
    <w:rsid w:val="002726F3"/>
    <w:rsid w:val="002A60C7"/>
    <w:rsid w:val="002B5E67"/>
    <w:rsid w:val="002B5EAF"/>
    <w:rsid w:val="002B6887"/>
    <w:rsid w:val="002C4533"/>
    <w:rsid w:val="002C50C6"/>
    <w:rsid w:val="002D0B38"/>
    <w:rsid w:val="00304587"/>
    <w:rsid w:val="00315B57"/>
    <w:rsid w:val="003256DA"/>
    <w:rsid w:val="003507AE"/>
    <w:rsid w:val="00353B8E"/>
    <w:rsid w:val="00356235"/>
    <w:rsid w:val="00366778"/>
    <w:rsid w:val="003A36FC"/>
    <w:rsid w:val="003A39AB"/>
    <w:rsid w:val="003A60DD"/>
    <w:rsid w:val="003B4EA6"/>
    <w:rsid w:val="003C2B5A"/>
    <w:rsid w:val="003C5CB7"/>
    <w:rsid w:val="003E1903"/>
    <w:rsid w:val="003E4923"/>
    <w:rsid w:val="004260CA"/>
    <w:rsid w:val="00430A09"/>
    <w:rsid w:val="00443541"/>
    <w:rsid w:val="004741DF"/>
    <w:rsid w:val="00495502"/>
    <w:rsid w:val="004B0DF0"/>
    <w:rsid w:val="004B53EE"/>
    <w:rsid w:val="004C1632"/>
    <w:rsid w:val="004E1202"/>
    <w:rsid w:val="00502BD9"/>
    <w:rsid w:val="00511070"/>
    <w:rsid w:val="00520BA9"/>
    <w:rsid w:val="00530BD0"/>
    <w:rsid w:val="00532AAF"/>
    <w:rsid w:val="00556D78"/>
    <w:rsid w:val="00560B8F"/>
    <w:rsid w:val="00560CA7"/>
    <w:rsid w:val="00570CE9"/>
    <w:rsid w:val="00594649"/>
    <w:rsid w:val="005C5591"/>
    <w:rsid w:val="005D1427"/>
    <w:rsid w:val="005E2A47"/>
    <w:rsid w:val="00607E12"/>
    <w:rsid w:val="00635D88"/>
    <w:rsid w:val="0063790D"/>
    <w:rsid w:val="0064312F"/>
    <w:rsid w:val="00651681"/>
    <w:rsid w:val="006616C0"/>
    <w:rsid w:val="00684940"/>
    <w:rsid w:val="006878A4"/>
    <w:rsid w:val="006A73CE"/>
    <w:rsid w:val="006B595B"/>
    <w:rsid w:val="006C145D"/>
    <w:rsid w:val="006D0AE0"/>
    <w:rsid w:val="006D1153"/>
    <w:rsid w:val="006F1D4E"/>
    <w:rsid w:val="007158D7"/>
    <w:rsid w:val="00720E31"/>
    <w:rsid w:val="00722D20"/>
    <w:rsid w:val="00731F7D"/>
    <w:rsid w:val="0073318F"/>
    <w:rsid w:val="007374AA"/>
    <w:rsid w:val="00742843"/>
    <w:rsid w:val="00764593"/>
    <w:rsid w:val="0076594D"/>
    <w:rsid w:val="00782E47"/>
    <w:rsid w:val="007A3CF2"/>
    <w:rsid w:val="007C7175"/>
    <w:rsid w:val="007D05A2"/>
    <w:rsid w:val="007E6B6A"/>
    <w:rsid w:val="007F1F07"/>
    <w:rsid w:val="007F69FF"/>
    <w:rsid w:val="008007EC"/>
    <w:rsid w:val="00811849"/>
    <w:rsid w:val="00815237"/>
    <w:rsid w:val="0085197B"/>
    <w:rsid w:val="008569BE"/>
    <w:rsid w:val="008935EF"/>
    <w:rsid w:val="008B79B0"/>
    <w:rsid w:val="008F2631"/>
    <w:rsid w:val="00900E62"/>
    <w:rsid w:val="0090666D"/>
    <w:rsid w:val="00915041"/>
    <w:rsid w:val="00917046"/>
    <w:rsid w:val="0092221B"/>
    <w:rsid w:val="00933EFF"/>
    <w:rsid w:val="00951394"/>
    <w:rsid w:val="00964C8C"/>
    <w:rsid w:val="0098247D"/>
    <w:rsid w:val="00993DA8"/>
    <w:rsid w:val="009C07C7"/>
    <w:rsid w:val="009C2472"/>
    <w:rsid w:val="009D5BB0"/>
    <w:rsid w:val="009D66FB"/>
    <w:rsid w:val="00A0435A"/>
    <w:rsid w:val="00A22EED"/>
    <w:rsid w:val="00A30EFF"/>
    <w:rsid w:val="00A370CD"/>
    <w:rsid w:val="00A62A34"/>
    <w:rsid w:val="00A82780"/>
    <w:rsid w:val="00A82F9F"/>
    <w:rsid w:val="00AA125A"/>
    <w:rsid w:val="00AA1E04"/>
    <w:rsid w:val="00AC70FE"/>
    <w:rsid w:val="00AD4B0E"/>
    <w:rsid w:val="00AE63F4"/>
    <w:rsid w:val="00AF63DD"/>
    <w:rsid w:val="00B0454E"/>
    <w:rsid w:val="00B21405"/>
    <w:rsid w:val="00B36290"/>
    <w:rsid w:val="00B37801"/>
    <w:rsid w:val="00B63625"/>
    <w:rsid w:val="00B72AEC"/>
    <w:rsid w:val="00B76033"/>
    <w:rsid w:val="00B825E2"/>
    <w:rsid w:val="00B86AE1"/>
    <w:rsid w:val="00BB3B8D"/>
    <w:rsid w:val="00BC1DE5"/>
    <w:rsid w:val="00BD57E5"/>
    <w:rsid w:val="00BD6339"/>
    <w:rsid w:val="00BE353C"/>
    <w:rsid w:val="00C115E8"/>
    <w:rsid w:val="00C22322"/>
    <w:rsid w:val="00C30989"/>
    <w:rsid w:val="00C32E75"/>
    <w:rsid w:val="00CA44C2"/>
    <w:rsid w:val="00CA60C9"/>
    <w:rsid w:val="00CB27B5"/>
    <w:rsid w:val="00CD355F"/>
    <w:rsid w:val="00CE7878"/>
    <w:rsid w:val="00CF1419"/>
    <w:rsid w:val="00D00394"/>
    <w:rsid w:val="00D13BC4"/>
    <w:rsid w:val="00D34F75"/>
    <w:rsid w:val="00D54A67"/>
    <w:rsid w:val="00D57E67"/>
    <w:rsid w:val="00D60253"/>
    <w:rsid w:val="00D647D1"/>
    <w:rsid w:val="00D71A20"/>
    <w:rsid w:val="00D84EB0"/>
    <w:rsid w:val="00DA24A1"/>
    <w:rsid w:val="00DA2DC6"/>
    <w:rsid w:val="00DB45D3"/>
    <w:rsid w:val="00DC396A"/>
    <w:rsid w:val="00E020ED"/>
    <w:rsid w:val="00E100F1"/>
    <w:rsid w:val="00E17702"/>
    <w:rsid w:val="00E33508"/>
    <w:rsid w:val="00E450E7"/>
    <w:rsid w:val="00E45727"/>
    <w:rsid w:val="00E5481D"/>
    <w:rsid w:val="00E637A0"/>
    <w:rsid w:val="00E66829"/>
    <w:rsid w:val="00E753C2"/>
    <w:rsid w:val="00E76E36"/>
    <w:rsid w:val="00E8229B"/>
    <w:rsid w:val="00EA250F"/>
    <w:rsid w:val="00EA2514"/>
    <w:rsid w:val="00EC198D"/>
    <w:rsid w:val="00ED0C24"/>
    <w:rsid w:val="00F02A7D"/>
    <w:rsid w:val="00F10660"/>
    <w:rsid w:val="00F12660"/>
    <w:rsid w:val="00F12BA5"/>
    <w:rsid w:val="00F47D2A"/>
    <w:rsid w:val="00F63AEE"/>
    <w:rsid w:val="00F713AF"/>
    <w:rsid w:val="00F758FA"/>
    <w:rsid w:val="00F843EC"/>
    <w:rsid w:val="00F86481"/>
    <w:rsid w:val="00F92910"/>
    <w:rsid w:val="00F96BC8"/>
    <w:rsid w:val="00FA2558"/>
    <w:rsid w:val="00FA7036"/>
    <w:rsid w:val="00FB0599"/>
    <w:rsid w:val="00FC04A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4866E6"/>
  <w15:docId w15:val="{AF6D4A1B-7639-4246-9A12-5FAF33B7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02BD9"/>
    <w:pPr>
      <w:spacing w:after="200" w:line="276" w:lineRule="auto"/>
    </w:pPr>
    <w:rPr>
      <w:rFonts w:ascii="Calibri" w:eastAsia="Calibri" w:hAnsi="Calibri"/>
      <w:sz w:val="22"/>
      <w:szCs w:val="22"/>
      <w:lang w:val="de-DE" w:eastAsia="en-US"/>
    </w:rPr>
  </w:style>
  <w:style w:type="paragraph" w:styleId="Titolo1">
    <w:name w:val="heading 1"/>
    <w:basedOn w:val="Normale"/>
    <w:link w:val="Titolo1Carattere"/>
    <w:uiPriority w:val="9"/>
    <w:qFormat/>
    <w:rsid w:val="00900E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rsid w:val="004B0DF0"/>
    <w:pPr>
      <w:spacing w:after="0" w:line="240" w:lineRule="auto"/>
    </w:pPr>
    <w:rPr>
      <w:rFonts w:ascii="Tahoma" w:eastAsia="Times New Roman" w:hAnsi="Tahoma" w:cs="Tahoma"/>
      <w:sz w:val="16"/>
      <w:szCs w:val="16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00E62"/>
    <w:rPr>
      <w:b/>
      <w:bCs/>
      <w:kern w:val="36"/>
      <w:sz w:val="48"/>
      <w:szCs w:val="48"/>
    </w:rPr>
  </w:style>
  <w:style w:type="paragraph" w:customStyle="1" w:styleId="Visto">
    <w:name w:val="Visto"/>
    <w:basedOn w:val="Normale"/>
    <w:rsid w:val="004741DF"/>
    <w:pPr>
      <w:tabs>
        <w:tab w:val="left" w:pos="1701"/>
      </w:tabs>
      <w:spacing w:before="60" w:after="60" w:line="240" w:lineRule="auto"/>
      <w:ind w:left="1701" w:hanging="1701"/>
      <w:jc w:val="both"/>
    </w:pPr>
    <w:rPr>
      <w:rFonts w:ascii="RotisSemiSerif" w:eastAsia="Times New Roman" w:hAnsi="RotisSemiSerif"/>
      <w:sz w:val="20"/>
      <w:szCs w:val="20"/>
      <w:lang w:val="it-IT" w:eastAsia="it-IT"/>
    </w:rPr>
  </w:style>
  <w:style w:type="table" w:styleId="Grigliatabella">
    <w:name w:val="Table Grid"/>
    <w:basedOn w:val="Tabellanormale"/>
    <w:rsid w:val="00502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greteria%20DiMeV\AppData\Roaming\Microsoft\Templates\UO%20Didattica%20BD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BD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DiMeVPC</cp:lastModifiedBy>
  <cp:revision>3</cp:revision>
  <cp:lastPrinted>2020-10-27T12:32:00Z</cp:lastPrinted>
  <dcterms:created xsi:type="dcterms:W3CDTF">2024-03-07T11:37:00Z</dcterms:created>
  <dcterms:modified xsi:type="dcterms:W3CDTF">2024-03-07T11:39:00Z</dcterms:modified>
</cp:coreProperties>
</file>