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0E2F3" w14:textId="039B4C61" w:rsidR="00C61CAD" w:rsidRDefault="00D76B01" w:rsidP="00C61CAD">
      <w:pPr>
        <w:pStyle w:val="Titolo1"/>
        <w:tabs>
          <w:tab w:val="left" w:pos="4820"/>
        </w:tabs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szCs w:val="20"/>
        </w:rPr>
        <w:tab/>
      </w:r>
      <w:r w:rsidR="003157B6">
        <w:rPr>
          <w:rFonts w:ascii="Arial" w:hAnsi="Arial" w:cs="Arial"/>
          <w:b w:val="0"/>
          <w:sz w:val="24"/>
          <w:szCs w:val="24"/>
        </w:rPr>
        <w:tab/>
      </w:r>
      <w:r w:rsidR="003E1AFB">
        <w:rPr>
          <w:rFonts w:ascii="Arial" w:hAnsi="Arial" w:cs="Arial"/>
          <w:b w:val="0"/>
          <w:sz w:val="24"/>
          <w:szCs w:val="24"/>
        </w:rPr>
        <w:tab/>
      </w:r>
      <w:r w:rsidR="007A7F2B">
        <w:rPr>
          <w:rFonts w:ascii="Arial" w:hAnsi="Arial" w:cs="Arial"/>
          <w:b w:val="0"/>
          <w:sz w:val="24"/>
          <w:szCs w:val="24"/>
        </w:rPr>
        <w:tab/>
      </w:r>
    </w:p>
    <w:p w14:paraId="21B86D3A" w14:textId="370D4C05" w:rsidR="003E1AFB" w:rsidRPr="007F6AD3" w:rsidRDefault="00C61CAD" w:rsidP="007F6AD3">
      <w:pPr>
        <w:pStyle w:val="Titolo1"/>
        <w:spacing w:before="0" w:beforeAutospacing="0" w:after="0" w:afterAutospacing="0"/>
        <w:ind w:left="4956" w:firstLine="708"/>
        <w:rPr>
          <w:rFonts w:ascii="Arial" w:hAnsi="Arial" w:cs="Arial"/>
          <w:b w:val="0"/>
          <w:sz w:val="22"/>
          <w:szCs w:val="22"/>
        </w:rPr>
      </w:pPr>
      <w:r w:rsidRPr="007F6AD3">
        <w:rPr>
          <w:rFonts w:ascii="Arial" w:hAnsi="Arial" w:cs="Arial"/>
          <w:b w:val="0"/>
          <w:sz w:val="22"/>
          <w:szCs w:val="22"/>
        </w:rPr>
        <w:t xml:space="preserve">Al Coordinatore </w:t>
      </w:r>
    </w:p>
    <w:p w14:paraId="56DDF521" w14:textId="48C7DB16" w:rsidR="00FB6A1B" w:rsidRPr="007F6AD3" w:rsidRDefault="00C61CAD" w:rsidP="007F6AD3">
      <w:pPr>
        <w:pStyle w:val="Titolo1"/>
        <w:spacing w:before="0" w:beforeAutospacing="0" w:after="0" w:afterAutospacing="0"/>
        <w:ind w:left="4956" w:firstLine="708"/>
        <w:rPr>
          <w:rFonts w:ascii="Arial" w:hAnsi="Arial" w:cs="Arial"/>
          <w:b w:val="0"/>
          <w:sz w:val="22"/>
          <w:szCs w:val="22"/>
        </w:rPr>
      </w:pPr>
      <w:r w:rsidRPr="007F6AD3">
        <w:rPr>
          <w:rFonts w:ascii="Arial" w:hAnsi="Arial" w:cs="Arial"/>
          <w:b w:val="0"/>
          <w:sz w:val="22"/>
          <w:szCs w:val="22"/>
        </w:rPr>
        <w:t xml:space="preserve">del Dipartimento </w:t>
      </w:r>
      <w:r w:rsidR="003A037D" w:rsidRPr="007F6AD3">
        <w:rPr>
          <w:rFonts w:ascii="Arial" w:hAnsi="Arial" w:cs="Arial"/>
          <w:b w:val="0"/>
          <w:sz w:val="22"/>
          <w:szCs w:val="22"/>
        </w:rPr>
        <w:t>d</w:t>
      </w:r>
      <w:r w:rsidRPr="007F6AD3">
        <w:rPr>
          <w:rFonts w:ascii="Arial" w:hAnsi="Arial" w:cs="Arial"/>
          <w:b w:val="0"/>
          <w:sz w:val="22"/>
          <w:szCs w:val="22"/>
        </w:rPr>
        <w:t>i Medicina Veterinaria</w:t>
      </w:r>
    </w:p>
    <w:p w14:paraId="425A5AFB" w14:textId="1B3EDA9C" w:rsidR="003E1AFB" w:rsidRPr="007F6AD3" w:rsidRDefault="00C61CAD" w:rsidP="007A7F2B">
      <w:pPr>
        <w:pStyle w:val="Titolo1"/>
        <w:tabs>
          <w:tab w:val="left" w:pos="4820"/>
        </w:tabs>
        <w:spacing w:before="0" w:beforeAutospacing="0" w:after="0" w:afterAutospacing="0"/>
        <w:rPr>
          <w:rFonts w:ascii="Arial" w:hAnsi="Arial" w:cs="Arial"/>
          <w:b w:val="0"/>
          <w:sz w:val="22"/>
          <w:szCs w:val="22"/>
        </w:rPr>
      </w:pPr>
      <w:r w:rsidRPr="007F6AD3">
        <w:rPr>
          <w:rFonts w:ascii="Arial" w:hAnsi="Arial" w:cs="Arial"/>
          <w:b w:val="0"/>
          <w:sz w:val="22"/>
          <w:szCs w:val="22"/>
        </w:rPr>
        <w:tab/>
      </w:r>
      <w:r w:rsidRPr="007F6AD3">
        <w:rPr>
          <w:rFonts w:ascii="Arial" w:hAnsi="Arial" w:cs="Arial"/>
          <w:b w:val="0"/>
          <w:sz w:val="22"/>
          <w:szCs w:val="22"/>
        </w:rPr>
        <w:tab/>
      </w:r>
      <w:r w:rsidR="007F6AD3">
        <w:rPr>
          <w:rFonts w:ascii="Arial" w:hAnsi="Arial" w:cs="Arial"/>
          <w:b w:val="0"/>
          <w:sz w:val="22"/>
          <w:szCs w:val="22"/>
        </w:rPr>
        <w:tab/>
      </w:r>
      <w:r w:rsidRPr="007F6AD3">
        <w:rPr>
          <w:rFonts w:ascii="Arial" w:hAnsi="Arial" w:cs="Arial"/>
          <w:b w:val="0"/>
          <w:sz w:val="22"/>
          <w:szCs w:val="22"/>
        </w:rPr>
        <w:t>S E D E</w:t>
      </w:r>
      <w:r w:rsidRPr="007F6AD3">
        <w:rPr>
          <w:rFonts w:ascii="Arial" w:hAnsi="Arial" w:cs="Arial"/>
          <w:b w:val="0"/>
          <w:sz w:val="22"/>
          <w:szCs w:val="22"/>
        </w:rPr>
        <w:tab/>
      </w:r>
    </w:p>
    <w:p w14:paraId="4454C93A" w14:textId="77777777" w:rsidR="00D76B01" w:rsidRPr="007F6AD3" w:rsidRDefault="0087493A" w:rsidP="006D1153">
      <w:pPr>
        <w:rPr>
          <w:rFonts w:ascii="Arial" w:hAnsi="Arial" w:cs="Arial"/>
          <w:sz w:val="22"/>
          <w:szCs w:val="22"/>
        </w:rPr>
      </w:pPr>
      <w:r w:rsidRPr="007F6AD3">
        <w:rPr>
          <w:rFonts w:ascii="Arial" w:hAnsi="Arial" w:cs="Arial"/>
          <w:sz w:val="22"/>
          <w:szCs w:val="22"/>
        </w:rPr>
        <w:t xml:space="preserve"> </w:t>
      </w:r>
      <w:r w:rsidRPr="007F6AD3">
        <w:rPr>
          <w:rFonts w:ascii="Arial" w:hAnsi="Arial" w:cs="Arial"/>
          <w:sz w:val="22"/>
          <w:szCs w:val="22"/>
        </w:rPr>
        <w:tab/>
      </w:r>
      <w:r w:rsidRPr="007F6AD3">
        <w:rPr>
          <w:rFonts w:ascii="Arial" w:hAnsi="Arial" w:cs="Arial"/>
          <w:sz w:val="22"/>
          <w:szCs w:val="22"/>
        </w:rPr>
        <w:tab/>
      </w:r>
      <w:r w:rsidRPr="007F6AD3">
        <w:rPr>
          <w:rFonts w:ascii="Arial" w:hAnsi="Arial" w:cs="Arial"/>
          <w:sz w:val="22"/>
          <w:szCs w:val="22"/>
        </w:rPr>
        <w:tab/>
      </w:r>
      <w:r w:rsidRPr="007F6AD3">
        <w:rPr>
          <w:rFonts w:ascii="Arial" w:hAnsi="Arial" w:cs="Arial"/>
          <w:sz w:val="22"/>
          <w:szCs w:val="22"/>
        </w:rPr>
        <w:tab/>
      </w:r>
      <w:r w:rsidRPr="007F6AD3">
        <w:rPr>
          <w:rFonts w:ascii="Arial" w:hAnsi="Arial" w:cs="Arial"/>
          <w:sz w:val="22"/>
          <w:szCs w:val="22"/>
        </w:rPr>
        <w:tab/>
      </w:r>
      <w:r w:rsidRPr="007F6AD3">
        <w:rPr>
          <w:rFonts w:ascii="Arial" w:hAnsi="Arial" w:cs="Arial"/>
          <w:sz w:val="22"/>
          <w:szCs w:val="22"/>
        </w:rPr>
        <w:tab/>
      </w:r>
      <w:r w:rsidRPr="007F6AD3">
        <w:rPr>
          <w:rFonts w:ascii="Arial" w:hAnsi="Arial" w:cs="Arial"/>
          <w:sz w:val="22"/>
          <w:szCs w:val="22"/>
        </w:rPr>
        <w:tab/>
      </w:r>
    </w:p>
    <w:p w14:paraId="5C8C87DC" w14:textId="77777777" w:rsidR="007F6AD3" w:rsidRDefault="00C44B80" w:rsidP="006D1153">
      <w:pPr>
        <w:rPr>
          <w:rFonts w:ascii="Arial" w:hAnsi="Arial" w:cs="Arial"/>
          <w:sz w:val="22"/>
          <w:szCs w:val="22"/>
        </w:rPr>
      </w:pPr>
      <w:r w:rsidRPr="007F6AD3">
        <w:rPr>
          <w:rFonts w:ascii="Arial" w:hAnsi="Arial" w:cs="Arial"/>
          <w:sz w:val="22"/>
          <w:szCs w:val="22"/>
        </w:rPr>
        <w:tab/>
      </w:r>
    </w:p>
    <w:p w14:paraId="04031242" w14:textId="1C97BBCD" w:rsidR="00C61CAD" w:rsidRPr="007F6AD3" w:rsidRDefault="00C61CAD" w:rsidP="00045D20">
      <w:pPr>
        <w:rPr>
          <w:rFonts w:ascii="Arial" w:eastAsiaTheme="minorEastAsia" w:hAnsi="Arial" w:cs="Arial"/>
          <w:b/>
          <w:bCs/>
          <w:color w:val="000000"/>
          <w:sz w:val="22"/>
          <w:szCs w:val="22"/>
        </w:rPr>
      </w:pPr>
      <w:r w:rsidRPr="007F6AD3">
        <w:rPr>
          <w:rFonts w:ascii="Arial" w:eastAsiaTheme="minorEastAsia" w:hAnsi="Arial" w:cs="Arial"/>
          <w:b/>
          <w:bCs/>
          <w:color w:val="000000"/>
          <w:sz w:val="22"/>
          <w:szCs w:val="22"/>
        </w:rPr>
        <w:t xml:space="preserve">Oggetto: richiesta autorizzazione </w:t>
      </w:r>
      <w:r w:rsidR="00B92025">
        <w:rPr>
          <w:rFonts w:ascii="Arial" w:eastAsiaTheme="minorEastAsia" w:hAnsi="Arial" w:cs="Arial"/>
          <w:b/>
          <w:bCs/>
          <w:color w:val="000000"/>
          <w:sz w:val="22"/>
          <w:szCs w:val="22"/>
        </w:rPr>
        <w:t xml:space="preserve">spese su </w:t>
      </w:r>
      <w:r w:rsidR="007F6AD3" w:rsidRPr="007F6AD3">
        <w:rPr>
          <w:rFonts w:ascii="Arial" w:eastAsiaTheme="minorEastAsia" w:hAnsi="Arial" w:cs="Arial"/>
          <w:b/>
          <w:bCs/>
          <w:color w:val="000000"/>
          <w:sz w:val="22"/>
          <w:szCs w:val="22"/>
        </w:rPr>
        <w:t xml:space="preserve">Fondo </w:t>
      </w:r>
      <w:r w:rsidRPr="007F6AD3">
        <w:rPr>
          <w:rFonts w:ascii="Arial" w:eastAsiaTheme="minorEastAsia" w:hAnsi="Arial" w:cs="Arial"/>
          <w:b/>
          <w:bCs/>
          <w:color w:val="000000"/>
          <w:sz w:val="22"/>
          <w:szCs w:val="22"/>
        </w:rPr>
        <w:t>economal</w:t>
      </w:r>
      <w:r w:rsidR="007F6AD3" w:rsidRPr="007F6AD3">
        <w:rPr>
          <w:rFonts w:ascii="Arial" w:eastAsiaTheme="minorEastAsia" w:hAnsi="Arial" w:cs="Arial"/>
          <w:b/>
          <w:bCs/>
          <w:color w:val="000000"/>
          <w:sz w:val="22"/>
          <w:szCs w:val="22"/>
        </w:rPr>
        <w:t>e</w:t>
      </w:r>
      <w:r w:rsidRPr="007F6AD3">
        <w:rPr>
          <w:rFonts w:ascii="Arial" w:eastAsiaTheme="minorEastAsia" w:hAnsi="Arial" w:cs="Arial"/>
          <w:b/>
          <w:bCs/>
          <w:color w:val="000000"/>
          <w:sz w:val="22"/>
          <w:szCs w:val="22"/>
        </w:rPr>
        <w:t>.</w:t>
      </w:r>
    </w:p>
    <w:p w14:paraId="04E03084" w14:textId="77777777" w:rsidR="00C61CAD" w:rsidRPr="007F6AD3" w:rsidRDefault="00C61CAD" w:rsidP="00C61CAD">
      <w:pPr>
        <w:autoSpaceDE w:val="0"/>
        <w:autoSpaceDN w:val="0"/>
        <w:adjustRightInd w:val="0"/>
        <w:contextualSpacing/>
        <w:rPr>
          <w:rFonts w:ascii="Arial" w:eastAsiaTheme="minorEastAsia" w:hAnsi="Arial" w:cs="Arial"/>
          <w:b/>
          <w:bCs/>
          <w:color w:val="000000"/>
          <w:sz w:val="22"/>
          <w:szCs w:val="22"/>
        </w:rPr>
      </w:pPr>
    </w:p>
    <w:p w14:paraId="27B1F6D2" w14:textId="4A348EF6" w:rsidR="00C61CAD" w:rsidRPr="007F6AD3" w:rsidRDefault="00C61CAD" w:rsidP="00C61CAD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F6AD3">
        <w:rPr>
          <w:rFonts w:ascii="Arial" w:hAnsi="Arial" w:cs="Arial"/>
          <w:color w:val="000000"/>
          <w:sz w:val="22"/>
          <w:szCs w:val="22"/>
        </w:rPr>
        <w:t>Il/La sottoscritt</w:t>
      </w:r>
      <w:r w:rsidR="005A0BE8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6AD3">
        <w:rPr>
          <w:rFonts w:ascii="Arial" w:hAnsi="Arial" w:cs="Arial"/>
          <w:color w:val="000000"/>
          <w:sz w:val="22"/>
          <w:szCs w:val="22"/>
        </w:rPr>
        <w:t xml:space="preserve">__ ___________________________________________________________ in qualità di </w:t>
      </w:r>
      <w:r w:rsidR="007F6AD3">
        <w:rPr>
          <w:rFonts w:ascii="Arial" w:hAnsi="Arial" w:cs="Arial"/>
          <w:color w:val="000000"/>
          <w:sz w:val="22"/>
          <w:szCs w:val="22"/>
        </w:rPr>
        <w:t>______________</w:t>
      </w:r>
      <w:r w:rsidRPr="007F6AD3">
        <w:rPr>
          <w:rFonts w:ascii="Arial" w:hAnsi="Arial" w:cs="Arial"/>
          <w:color w:val="000000"/>
          <w:sz w:val="22"/>
          <w:szCs w:val="22"/>
        </w:rPr>
        <w:t xml:space="preserve">_________________________________ </w:t>
      </w:r>
      <w:r w:rsidR="00840C83">
        <w:rPr>
          <w:rFonts w:ascii="Arial" w:hAnsi="Arial" w:cs="Arial"/>
          <w:color w:val="000000"/>
          <w:sz w:val="22"/>
          <w:szCs w:val="22"/>
        </w:rPr>
        <w:t>presso i</w:t>
      </w:r>
      <w:r w:rsidRPr="007F6AD3">
        <w:rPr>
          <w:rFonts w:ascii="Arial" w:hAnsi="Arial" w:cs="Arial"/>
          <w:color w:val="000000"/>
          <w:sz w:val="22"/>
          <w:szCs w:val="22"/>
        </w:rPr>
        <w:t xml:space="preserve">l Dipartimento di Medicina Veterinaria </w:t>
      </w:r>
    </w:p>
    <w:p w14:paraId="715698F9" w14:textId="77777777" w:rsidR="00C61CAD" w:rsidRPr="007F6AD3" w:rsidRDefault="00C61CAD" w:rsidP="00C61CAD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7F6AD3">
        <w:rPr>
          <w:rFonts w:ascii="Arial" w:hAnsi="Arial" w:cs="Arial"/>
          <w:color w:val="000000"/>
          <w:sz w:val="22"/>
          <w:szCs w:val="22"/>
        </w:rPr>
        <w:t>CHIEDE</w:t>
      </w:r>
    </w:p>
    <w:p w14:paraId="22377BA0" w14:textId="134BA511" w:rsidR="00C61CAD" w:rsidRPr="007F6AD3" w:rsidRDefault="00C61CAD" w:rsidP="00C61CAD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F6AD3">
        <w:rPr>
          <w:rFonts w:ascii="Arial" w:hAnsi="Arial" w:cs="Arial"/>
          <w:sz w:val="22"/>
          <w:szCs w:val="22"/>
        </w:rPr>
        <w:t>di potere procedere all’acquisto</w:t>
      </w:r>
      <w:r w:rsidR="00840C83">
        <w:rPr>
          <w:rFonts w:ascii="Arial" w:hAnsi="Arial" w:cs="Arial"/>
          <w:sz w:val="22"/>
          <w:szCs w:val="22"/>
        </w:rPr>
        <w:t>/pagamento</w:t>
      </w:r>
      <w:r w:rsidRPr="007F6AD3">
        <w:rPr>
          <w:rFonts w:ascii="Arial" w:hAnsi="Arial" w:cs="Arial"/>
          <w:sz w:val="22"/>
          <w:szCs w:val="22"/>
        </w:rPr>
        <w:t xml:space="preserve"> diretto del seguente </w:t>
      </w:r>
      <w:r w:rsidR="00840C83">
        <w:rPr>
          <w:rFonts w:ascii="Arial" w:hAnsi="Arial" w:cs="Arial"/>
          <w:sz w:val="22"/>
          <w:szCs w:val="22"/>
        </w:rPr>
        <w:t>materiale/</w:t>
      </w:r>
      <w:r w:rsidRPr="007F6AD3">
        <w:rPr>
          <w:rFonts w:ascii="Arial" w:hAnsi="Arial" w:cs="Arial"/>
          <w:sz w:val="22"/>
          <w:szCs w:val="22"/>
        </w:rPr>
        <w:t xml:space="preserve">bene: </w:t>
      </w:r>
      <w:r w:rsidR="00840C83">
        <w:rPr>
          <w:rFonts w:ascii="Arial" w:hAnsi="Arial" w:cs="Arial"/>
          <w:sz w:val="22"/>
          <w:szCs w:val="22"/>
        </w:rPr>
        <w:t>_____________________________________________________</w:t>
      </w:r>
      <w:r w:rsidRPr="007F6AD3">
        <w:rPr>
          <w:rFonts w:ascii="Arial" w:hAnsi="Arial" w:cs="Arial"/>
          <w:sz w:val="22"/>
          <w:szCs w:val="22"/>
        </w:rPr>
        <w:t>____________________________ ___________________________________________________________</w:t>
      </w:r>
      <w:r w:rsidR="007F6AD3">
        <w:rPr>
          <w:rFonts w:ascii="Arial" w:hAnsi="Arial" w:cs="Arial"/>
          <w:sz w:val="22"/>
          <w:szCs w:val="22"/>
        </w:rPr>
        <w:t>______________________</w:t>
      </w:r>
      <w:r w:rsidRPr="007F6AD3">
        <w:rPr>
          <w:rFonts w:ascii="Arial" w:hAnsi="Arial" w:cs="Arial"/>
          <w:sz w:val="22"/>
          <w:szCs w:val="22"/>
        </w:rPr>
        <w:t xml:space="preserve"> mediante l’uso di contanti.</w:t>
      </w:r>
    </w:p>
    <w:p w14:paraId="458E63A5" w14:textId="461A881B" w:rsidR="00C61CAD" w:rsidRPr="007F6AD3" w:rsidRDefault="00C61CAD" w:rsidP="00C61CAD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7F6AD3">
        <w:rPr>
          <w:rFonts w:ascii="Arial" w:hAnsi="Arial" w:cs="Arial"/>
          <w:color w:val="000000"/>
          <w:sz w:val="22"/>
          <w:szCs w:val="22"/>
        </w:rPr>
        <w:t>A tal fine dichiara di agire nel rispetto d</w:t>
      </w:r>
      <w:r w:rsidR="004A3B50">
        <w:rPr>
          <w:rFonts w:ascii="Arial" w:hAnsi="Arial" w:cs="Arial"/>
          <w:color w:val="000000"/>
          <w:sz w:val="22"/>
          <w:szCs w:val="22"/>
        </w:rPr>
        <w:t>i quanto stabilito da</w:t>
      </w:r>
      <w:r w:rsidRPr="007F6AD3">
        <w:rPr>
          <w:rFonts w:ascii="Arial" w:hAnsi="Arial" w:cs="Arial"/>
          <w:color w:val="000000"/>
          <w:sz w:val="22"/>
          <w:szCs w:val="22"/>
        </w:rPr>
        <w:t xml:space="preserve">l Regolamento </w:t>
      </w:r>
      <w:r w:rsidR="004A3B50">
        <w:rPr>
          <w:rFonts w:ascii="Arial" w:hAnsi="Arial" w:cs="Arial"/>
          <w:color w:val="000000"/>
          <w:sz w:val="22"/>
          <w:szCs w:val="22"/>
        </w:rPr>
        <w:t xml:space="preserve">per l’amministrazione, la finanza e la contabilità in merito all’utilizzo del Fondo economale </w:t>
      </w:r>
      <w:r w:rsidRPr="007F6AD3">
        <w:rPr>
          <w:rFonts w:ascii="Arial" w:hAnsi="Arial" w:cs="Arial"/>
          <w:color w:val="000000"/>
          <w:sz w:val="22"/>
          <w:szCs w:val="22"/>
        </w:rPr>
        <w:t xml:space="preserve">laddove precisa che tali spese, che presentano i caratteri di  </w:t>
      </w:r>
      <w:r w:rsidRPr="00840C83">
        <w:rPr>
          <w:rFonts w:ascii="Arial" w:hAnsi="Arial" w:cs="Arial"/>
          <w:color w:val="000000"/>
          <w:sz w:val="22"/>
          <w:szCs w:val="22"/>
          <w:u w:val="single"/>
        </w:rPr>
        <w:t>urgenza, necessità, indifferibilità e non programmabilità</w:t>
      </w:r>
      <w:r w:rsidRPr="007F6AD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7F6AD3">
        <w:rPr>
          <w:rFonts w:ascii="Arial" w:hAnsi="Arial" w:cs="Arial"/>
          <w:iCs/>
          <w:color w:val="000000"/>
          <w:sz w:val="22"/>
          <w:szCs w:val="22"/>
        </w:rPr>
        <w:t>sono relative:  “</w:t>
      </w:r>
      <w:r w:rsidRPr="007F6AD3">
        <w:rPr>
          <w:rFonts w:ascii="Arial" w:hAnsi="Arial" w:cs="Arial"/>
          <w:i/>
          <w:color w:val="000000"/>
          <w:sz w:val="22"/>
          <w:szCs w:val="22"/>
        </w:rPr>
        <w:t>al pagamento delle minute spese d’ufficio, delle spese per piccole riparazioni e manutenzione di mobili, attrezzature e locali, delle spese postali, delle spese per l’esercizio di automezzi, di quelle per l’acquisto di materiale di consumo e di utensileria, di quelle per l’acquisto di libri e pubblicazioni periodiche e simili, delle spese di rappresentanza, nonché di altre spese il cui pagamento per contanti si renda di indifferibile</w:t>
      </w:r>
      <w:r w:rsidRPr="007F6AD3">
        <w:rPr>
          <w:rFonts w:ascii="Arial" w:hAnsi="Arial" w:cs="Arial"/>
          <w:i/>
          <w:sz w:val="22"/>
          <w:szCs w:val="22"/>
        </w:rPr>
        <w:t xml:space="preserve"> </w:t>
      </w:r>
      <w:r w:rsidR="00507A10">
        <w:rPr>
          <w:rFonts w:ascii="Arial" w:hAnsi="Arial" w:cs="Arial"/>
          <w:i/>
          <w:sz w:val="22"/>
          <w:szCs w:val="22"/>
        </w:rPr>
        <w:t>urgenza</w:t>
      </w:r>
      <w:r w:rsidRPr="007F6AD3">
        <w:rPr>
          <w:rFonts w:ascii="Arial" w:hAnsi="Arial" w:cs="Arial"/>
          <w:iCs/>
          <w:color w:val="000000"/>
          <w:sz w:val="22"/>
          <w:szCs w:val="22"/>
        </w:rPr>
        <w:t>”,</w:t>
      </w:r>
      <w:r w:rsidRPr="007F6AD3">
        <w:rPr>
          <w:rFonts w:ascii="Arial" w:hAnsi="Arial" w:cs="Arial"/>
          <w:color w:val="000000"/>
          <w:sz w:val="22"/>
          <w:szCs w:val="22"/>
        </w:rPr>
        <w:t xml:space="preserve"> e in particolare</w:t>
      </w:r>
    </w:p>
    <w:p w14:paraId="02918577" w14:textId="0B620A57" w:rsidR="00C61CAD" w:rsidRPr="007F6AD3" w:rsidRDefault="00C61CAD" w:rsidP="00C61CAD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7F6AD3">
        <w:rPr>
          <w:rFonts w:ascii="Arial" w:hAnsi="Arial" w:cs="Arial"/>
          <w:b/>
          <w:color w:val="000000"/>
          <w:sz w:val="22"/>
          <w:szCs w:val="22"/>
        </w:rPr>
        <w:t>dichiara</w:t>
      </w:r>
    </w:p>
    <w:p w14:paraId="3CCED18E" w14:textId="77777777" w:rsidR="00C61CAD" w:rsidRPr="007F6AD3" w:rsidRDefault="00C61CAD" w:rsidP="00C61CAD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23B9D583" w14:textId="32BC7C20" w:rsidR="00C61CAD" w:rsidRPr="007F6AD3" w:rsidRDefault="00C61CAD" w:rsidP="00C61CAD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7F6AD3">
        <w:rPr>
          <w:rFonts w:ascii="Arial" w:hAnsi="Arial" w:cs="Arial"/>
          <w:color w:val="000000"/>
          <w:sz w:val="22"/>
          <w:szCs w:val="22"/>
        </w:rPr>
        <w:t>che la spesa di cui si chiede l’autorizzazione non era programmabile in quanto: __________________________________________________________________________________________________________________________________________________________________</w:t>
      </w:r>
    </w:p>
    <w:p w14:paraId="51C9FA60" w14:textId="77777777" w:rsidR="00C61CAD" w:rsidRPr="007F6AD3" w:rsidRDefault="00C61CAD" w:rsidP="00C61CA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B40CDAC" w14:textId="780176C9" w:rsidR="00C61CAD" w:rsidRPr="007F6AD3" w:rsidRDefault="00045D20" w:rsidP="00C61CAD">
      <w:pPr>
        <w:ind w:right="5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 </w:t>
      </w:r>
      <w:r w:rsidR="00C61CAD" w:rsidRPr="007F6AD3">
        <w:rPr>
          <w:rFonts w:ascii="Arial" w:hAnsi="Arial" w:cs="Arial"/>
          <w:color w:val="000000"/>
          <w:sz w:val="22"/>
          <w:szCs w:val="22"/>
        </w:rPr>
        <w:t xml:space="preserve">riveste carattere di </w:t>
      </w:r>
      <w:r w:rsidR="00070D59">
        <w:rPr>
          <w:rFonts w:ascii="Arial" w:hAnsi="Arial" w:cs="Arial"/>
          <w:color w:val="000000"/>
          <w:sz w:val="22"/>
          <w:szCs w:val="22"/>
        </w:rPr>
        <w:t xml:space="preserve">indifferibile </w:t>
      </w:r>
      <w:r w:rsidR="00C61CAD" w:rsidRPr="007F6AD3">
        <w:rPr>
          <w:rFonts w:ascii="Arial" w:hAnsi="Arial" w:cs="Arial"/>
          <w:color w:val="000000"/>
          <w:sz w:val="22"/>
          <w:szCs w:val="22"/>
        </w:rPr>
        <w:t>urgenza perché __________________________________________ __________________________________________________________________________________________________________________________________________________</w:t>
      </w:r>
      <w:r w:rsidR="007F6AD3">
        <w:rPr>
          <w:rFonts w:ascii="Arial" w:hAnsi="Arial" w:cs="Arial"/>
          <w:color w:val="000000"/>
          <w:sz w:val="22"/>
          <w:szCs w:val="22"/>
        </w:rPr>
        <w:t>______________</w:t>
      </w:r>
      <w:r w:rsidR="00C61CAD" w:rsidRPr="007F6AD3">
        <w:rPr>
          <w:rFonts w:ascii="Arial" w:hAnsi="Arial" w:cs="Arial"/>
          <w:color w:val="000000"/>
          <w:sz w:val="22"/>
          <w:szCs w:val="22"/>
        </w:rPr>
        <w:t>__</w:t>
      </w:r>
    </w:p>
    <w:p w14:paraId="701F0A1C" w14:textId="57B4A75D" w:rsidR="00C61CAD" w:rsidRDefault="00C61CAD" w:rsidP="00C61CAD">
      <w:pPr>
        <w:jc w:val="both"/>
        <w:rPr>
          <w:rFonts w:ascii="Arial" w:hAnsi="Arial" w:cs="Arial"/>
          <w:sz w:val="22"/>
          <w:szCs w:val="22"/>
        </w:rPr>
      </w:pPr>
    </w:p>
    <w:p w14:paraId="48857A52" w14:textId="760CAF65" w:rsidR="00F64AC7" w:rsidRPr="007F6AD3" w:rsidRDefault="00F64AC7" w:rsidP="00C61CA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Che l’importo </w:t>
      </w:r>
      <w:r w:rsidR="00265AA0">
        <w:rPr>
          <w:rFonts w:ascii="Arial" w:hAnsi="Arial" w:cs="Arial"/>
          <w:sz w:val="22"/>
          <w:szCs w:val="22"/>
        </w:rPr>
        <w:t xml:space="preserve">presunto </w:t>
      </w:r>
      <w:r>
        <w:rPr>
          <w:rFonts w:ascii="Arial" w:hAnsi="Arial" w:cs="Arial"/>
          <w:sz w:val="22"/>
          <w:szCs w:val="22"/>
        </w:rPr>
        <w:t>d</w:t>
      </w:r>
      <w:r w:rsidR="00265AA0">
        <w:rPr>
          <w:rFonts w:ascii="Arial" w:hAnsi="Arial" w:cs="Arial"/>
          <w:sz w:val="22"/>
          <w:szCs w:val="22"/>
        </w:rPr>
        <w:t>ella</w:t>
      </w:r>
      <w:r>
        <w:rPr>
          <w:rFonts w:ascii="Arial" w:hAnsi="Arial" w:cs="Arial"/>
          <w:sz w:val="22"/>
          <w:szCs w:val="22"/>
        </w:rPr>
        <w:t xml:space="preserve"> spesa ammonta ad €  _________________________________________</w:t>
      </w:r>
    </w:p>
    <w:p w14:paraId="607A5641" w14:textId="77777777" w:rsidR="00F64AC7" w:rsidRDefault="00F64AC7" w:rsidP="00C61CAD">
      <w:pPr>
        <w:jc w:val="both"/>
        <w:rPr>
          <w:rFonts w:ascii="Arial" w:hAnsi="Arial" w:cs="Arial"/>
          <w:sz w:val="22"/>
          <w:szCs w:val="22"/>
        </w:rPr>
      </w:pPr>
    </w:p>
    <w:p w14:paraId="71D3D113" w14:textId="07339225" w:rsidR="00C61CAD" w:rsidRPr="007F6AD3" w:rsidRDefault="007F6AD3" w:rsidP="00C61CA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 la spesa graverà sul</w:t>
      </w:r>
      <w:r w:rsidR="005A0BE8">
        <w:rPr>
          <w:rFonts w:ascii="Arial" w:hAnsi="Arial" w:cs="Arial"/>
          <w:sz w:val="22"/>
          <w:szCs w:val="22"/>
        </w:rPr>
        <w:t>la</w:t>
      </w:r>
      <w:r>
        <w:rPr>
          <w:rFonts w:ascii="Arial" w:hAnsi="Arial" w:cs="Arial"/>
          <w:sz w:val="22"/>
          <w:szCs w:val="22"/>
        </w:rPr>
        <w:t xml:space="preserve"> seguente </w:t>
      </w:r>
      <w:r w:rsidR="00C61CAD" w:rsidRPr="007F6AD3">
        <w:rPr>
          <w:rFonts w:ascii="Arial" w:hAnsi="Arial" w:cs="Arial"/>
          <w:sz w:val="22"/>
          <w:szCs w:val="22"/>
        </w:rPr>
        <w:t>Fondo</w:t>
      </w:r>
      <w:r w:rsidR="005A0BE8">
        <w:rPr>
          <w:rFonts w:ascii="Arial" w:hAnsi="Arial" w:cs="Arial"/>
          <w:sz w:val="22"/>
          <w:szCs w:val="22"/>
        </w:rPr>
        <w:t xml:space="preserve">: UPB </w:t>
      </w:r>
      <w:r w:rsidR="00C61CAD" w:rsidRPr="007F6AD3">
        <w:rPr>
          <w:rFonts w:ascii="Arial" w:hAnsi="Arial" w:cs="Arial"/>
          <w:sz w:val="22"/>
          <w:szCs w:val="22"/>
        </w:rPr>
        <w:t>__________________________________________</w:t>
      </w:r>
    </w:p>
    <w:p w14:paraId="6608BE4F" w14:textId="77777777" w:rsidR="00C61CAD" w:rsidRPr="007F6AD3" w:rsidRDefault="00C61CAD" w:rsidP="00C61CAD">
      <w:pPr>
        <w:jc w:val="both"/>
        <w:rPr>
          <w:rFonts w:ascii="Arial" w:hAnsi="Arial" w:cs="Arial"/>
          <w:sz w:val="22"/>
          <w:szCs w:val="22"/>
        </w:rPr>
      </w:pPr>
    </w:p>
    <w:p w14:paraId="7879D901" w14:textId="1EC4FAF0" w:rsidR="00C61CAD" w:rsidRPr="007F6AD3" w:rsidRDefault="005A0BE8" w:rsidP="00C61CA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Valenzano</w:t>
      </w:r>
      <w:r w:rsidR="003A037D" w:rsidRPr="007F6AD3">
        <w:rPr>
          <w:rFonts w:ascii="Arial" w:hAnsi="Arial" w:cs="Arial"/>
          <w:sz w:val="22"/>
          <w:szCs w:val="22"/>
        </w:rPr>
        <w:t>,</w:t>
      </w:r>
      <w:r w:rsidR="00C61CAD" w:rsidRPr="007F6AD3">
        <w:rPr>
          <w:rFonts w:ascii="Arial" w:hAnsi="Arial" w:cs="Arial"/>
          <w:sz w:val="22"/>
          <w:szCs w:val="22"/>
        </w:rPr>
        <w:t xml:space="preserve"> ________________</w:t>
      </w:r>
    </w:p>
    <w:p w14:paraId="5EB1C0AB" w14:textId="77777777" w:rsidR="00C61CAD" w:rsidRPr="007F6AD3" w:rsidRDefault="00C61CAD" w:rsidP="005A0BE8">
      <w:pPr>
        <w:rPr>
          <w:rFonts w:ascii="Arial" w:hAnsi="Arial" w:cs="Arial"/>
          <w:sz w:val="22"/>
          <w:szCs w:val="22"/>
        </w:rPr>
      </w:pPr>
    </w:p>
    <w:p w14:paraId="7586E250" w14:textId="371FEC1C" w:rsidR="00C61CAD" w:rsidRPr="007F6AD3" w:rsidRDefault="00C61CAD" w:rsidP="00C61CAD">
      <w:pPr>
        <w:jc w:val="right"/>
        <w:rPr>
          <w:rFonts w:ascii="Arial" w:hAnsi="Arial" w:cs="Arial"/>
          <w:sz w:val="22"/>
          <w:szCs w:val="22"/>
        </w:rPr>
      </w:pPr>
      <w:r w:rsidRPr="007F6AD3">
        <w:rPr>
          <w:rFonts w:ascii="Arial" w:hAnsi="Arial" w:cs="Arial"/>
          <w:sz w:val="22"/>
          <w:szCs w:val="22"/>
        </w:rPr>
        <w:t>Firma richiedente_____________________________</w:t>
      </w:r>
    </w:p>
    <w:p w14:paraId="52A50714" w14:textId="31677224" w:rsidR="00C61CAD" w:rsidRPr="007F6AD3" w:rsidRDefault="00C61CAD" w:rsidP="00C61CAD">
      <w:pPr>
        <w:jc w:val="right"/>
        <w:rPr>
          <w:rFonts w:ascii="Arial" w:hAnsi="Arial" w:cs="Arial"/>
          <w:sz w:val="22"/>
          <w:szCs w:val="22"/>
        </w:rPr>
      </w:pPr>
    </w:p>
    <w:p w14:paraId="68929F06" w14:textId="77777777" w:rsidR="00C61CAD" w:rsidRPr="007F6AD3" w:rsidRDefault="00C61CAD" w:rsidP="00C61CAD">
      <w:pPr>
        <w:jc w:val="right"/>
        <w:rPr>
          <w:rFonts w:ascii="Arial" w:hAnsi="Arial" w:cs="Arial"/>
          <w:sz w:val="22"/>
          <w:szCs w:val="22"/>
        </w:rPr>
      </w:pPr>
    </w:p>
    <w:p w14:paraId="200D7963" w14:textId="77777777" w:rsidR="00C61CAD" w:rsidRPr="007F6AD3" w:rsidRDefault="00C61CAD" w:rsidP="00C61CAD">
      <w:pPr>
        <w:jc w:val="right"/>
        <w:rPr>
          <w:rFonts w:ascii="Arial" w:hAnsi="Arial" w:cs="Arial"/>
          <w:sz w:val="22"/>
          <w:szCs w:val="22"/>
        </w:rPr>
      </w:pPr>
      <w:r w:rsidRPr="007F6AD3">
        <w:rPr>
          <w:rFonts w:ascii="Arial" w:hAnsi="Arial" w:cs="Arial"/>
          <w:sz w:val="22"/>
          <w:szCs w:val="22"/>
        </w:rPr>
        <w:t>Firma titolare fondi____________________________</w:t>
      </w:r>
    </w:p>
    <w:p w14:paraId="08F7ECED" w14:textId="77777777" w:rsidR="00F64AC7" w:rsidRDefault="00F64AC7" w:rsidP="00814060">
      <w:pPr>
        <w:rPr>
          <w:rFonts w:ascii="Arial" w:hAnsi="Arial" w:cs="Arial"/>
          <w:sz w:val="22"/>
          <w:szCs w:val="22"/>
        </w:rPr>
      </w:pPr>
    </w:p>
    <w:p w14:paraId="3EA16ED3" w14:textId="504BDA06" w:rsidR="00814060" w:rsidRDefault="00C61CAD" w:rsidP="00814060">
      <w:pPr>
        <w:rPr>
          <w:rFonts w:ascii="Arial" w:hAnsi="Arial" w:cs="Arial"/>
          <w:sz w:val="22"/>
          <w:szCs w:val="22"/>
        </w:rPr>
      </w:pPr>
      <w:r w:rsidRPr="007F6AD3">
        <w:rPr>
          <w:rFonts w:ascii="Arial" w:hAnsi="Arial" w:cs="Arial"/>
          <w:sz w:val="22"/>
          <w:szCs w:val="22"/>
        </w:rPr>
        <w:t>Vist</w:t>
      </w:r>
      <w:r w:rsidR="00814060">
        <w:rPr>
          <w:rFonts w:ascii="Arial" w:hAnsi="Arial" w:cs="Arial"/>
          <w:sz w:val="22"/>
          <w:szCs w:val="22"/>
        </w:rPr>
        <w:t>a</w:t>
      </w:r>
      <w:r w:rsidRPr="007F6AD3">
        <w:rPr>
          <w:rFonts w:ascii="Arial" w:hAnsi="Arial" w:cs="Arial"/>
          <w:sz w:val="22"/>
          <w:szCs w:val="22"/>
        </w:rPr>
        <w:t xml:space="preserve">, </w:t>
      </w:r>
      <w:r w:rsidR="00814060">
        <w:rPr>
          <w:rFonts w:ascii="Arial" w:hAnsi="Arial" w:cs="Arial"/>
          <w:sz w:val="22"/>
          <w:szCs w:val="22"/>
        </w:rPr>
        <w:t>la richiesta</w:t>
      </w:r>
    </w:p>
    <w:p w14:paraId="4F73A35B" w14:textId="763F8667" w:rsidR="004A3B50" w:rsidRDefault="00814060" w:rsidP="008140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autorizza / non si autorizza </w:t>
      </w:r>
    </w:p>
    <w:p w14:paraId="60FA29F2" w14:textId="14A7C689" w:rsidR="00B61F70" w:rsidRPr="007F6AD3" w:rsidRDefault="00C61CAD" w:rsidP="00C61CAD">
      <w:pPr>
        <w:ind w:left="1276" w:hanging="1276"/>
        <w:rPr>
          <w:rFonts w:ascii="Arial" w:hAnsi="Arial" w:cs="Arial"/>
          <w:sz w:val="22"/>
          <w:szCs w:val="22"/>
        </w:rPr>
      </w:pPr>
      <w:r w:rsidRPr="007F6AD3">
        <w:rPr>
          <w:rFonts w:ascii="Arial" w:hAnsi="Arial" w:cs="Arial"/>
          <w:sz w:val="22"/>
          <w:szCs w:val="22"/>
        </w:rPr>
        <w:t>Dott.</w:t>
      </w:r>
      <w:r w:rsidR="003A037D" w:rsidRPr="007F6AD3">
        <w:rPr>
          <w:rFonts w:ascii="Arial" w:hAnsi="Arial" w:cs="Arial"/>
          <w:sz w:val="22"/>
          <w:szCs w:val="22"/>
        </w:rPr>
        <w:t xml:space="preserve"> Domenico Borromeo</w:t>
      </w:r>
    </w:p>
    <w:sectPr w:rsidR="00B61F70" w:rsidRPr="007F6AD3" w:rsidSect="00A670E2">
      <w:headerReference w:type="default" r:id="rId6"/>
      <w:footerReference w:type="default" r:id="rId7"/>
      <w:pgSz w:w="11906" w:h="16838" w:code="9"/>
      <w:pgMar w:top="567" w:right="964" w:bottom="964" w:left="964" w:header="56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CFD9D" w14:textId="77777777" w:rsidR="00D03FE6" w:rsidRDefault="00D03FE6">
      <w:r>
        <w:separator/>
      </w:r>
    </w:p>
  </w:endnote>
  <w:endnote w:type="continuationSeparator" w:id="0">
    <w:p w14:paraId="6B47ED29" w14:textId="77777777" w:rsidR="00D03FE6" w:rsidRDefault="00D03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74C63" w14:textId="77777777" w:rsidR="007E6B6A" w:rsidRDefault="00D71037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A6EBDB" wp14:editId="0A2AA89E">
              <wp:simplePos x="0" y="0"/>
              <wp:positionH relativeFrom="column">
                <wp:posOffset>3556000</wp:posOffset>
              </wp:positionH>
              <wp:positionV relativeFrom="paragraph">
                <wp:posOffset>113665</wp:posOffset>
              </wp:positionV>
              <wp:extent cx="2611120" cy="670560"/>
              <wp:effectExtent l="0" t="0" r="17780" b="152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3515E" w14:textId="77777777" w:rsidR="00C61CAD" w:rsidRDefault="00C61CAD" w:rsidP="00951394">
                          <w:pPr>
                            <w:spacing w:line="160" w:lineRule="exact"/>
                            <w:rPr>
                              <w:rFonts w:ascii="Arial" w:hAnsi="Arial"/>
                              <w:b/>
                              <w:color w:val="333333"/>
                              <w:sz w:val="20"/>
                              <w:szCs w:val="20"/>
                            </w:rPr>
                          </w:pPr>
                        </w:p>
                        <w:p w14:paraId="243BCE1D" w14:textId="2AA53A89" w:rsidR="00951394" w:rsidRPr="00C61CAD" w:rsidRDefault="00676D53" w:rsidP="00951394">
                          <w:pPr>
                            <w:spacing w:line="160" w:lineRule="exact"/>
                            <w:rPr>
                              <w:rFonts w:ascii="Arial" w:hAnsi="Arial"/>
                              <w:b/>
                              <w:color w:val="333333"/>
                              <w:sz w:val="18"/>
                              <w:szCs w:val="18"/>
                            </w:rPr>
                          </w:pPr>
                          <w:r w:rsidRPr="00C61CAD">
                            <w:rPr>
                              <w:rFonts w:ascii="Arial" w:hAnsi="Arial"/>
                              <w:b/>
                              <w:color w:val="333333"/>
                              <w:sz w:val="18"/>
                              <w:szCs w:val="18"/>
                            </w:rPr>
                            <w:t>Coordinamento</w:t>
                          </w:r>
                          <w:r w:rsidR="00A255A9" w:rsidRPr="00C61CAD">
                            <w:rPr>
                              <w:rFonts w:ascii="Arial" w:hAnsi="Arial"/>
                              <w:b/>
                              <w:color w:val="333333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55EE6A9" w14:textId="17BC079C" w:rsidR="00951394" w:rsidRPr="00FA7036" w:rsidRDefault="00951394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Strada prov</w:t>
                          </w:r>
                          <w:r w:rsidR="00A670E2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inciale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  <w:r w:rsidR="006D1153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62 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per Casamassima km. 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3</w:t>
                          </w:r>
                          <w:r w:rsidR="006D1153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,00</w:t>
                          </w:r>
                        </w:p>
                        <w:p w14:paraId="44C396BE" w14:textId="1808D1F0" w:rsidR="00951394" w:rsidRPr="00FA7036" w:rsidRDefault="00951394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70010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Valenzano 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(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B</w:t>
                          </w:r>
                          <w:r w:rsidR="00A670E2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)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- 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taly</w:t>
                          </w:r>
                        </w:p>
                        <w:p w14:paraId="1E7ADD74" w14:textId="0BBA503D" w:rsidR="00192E03" w:rsidRPr="007B09FB" w:rsidRDefault="006D1153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7B09FB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T</w:t>
                          </w:r>
                          <w:r w:rsidR="00951394" w:rsidRPr="007B09FB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el</w:t>
                          </w:r>
                          <w:r w:rsidRPr="007B09FB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.</w:t>
                          </w:r>
                          <w:r w:rsidR="00951394" w:rsidRPr="007B09FB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(+39) 080</w:t>
                          </w:r>
                          <w:r w:rsidR="005415E6" w:rsidRPr="007B09FB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  <w:r w:rsidR="00A255A9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5443945</w:t>
                          </w:r>
                          <w:r w:rsidR="00951394" w:rsidRPr="007B09FB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• fax (+39) 080 </w:t>
                          </w:r>
                          <w:r w:rsidR="00A255A9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5443939</w:t>
                          </w:r>
                        </w:p>
                        <w:p w14:paraId="6A8E6A3A" w14:textId="37029FF7" w:rsidR="006D1153" w:rsidRDefault="00000000" w:rsidP="00951394">
                          <w:pPr>
                            <w:spacing w:line="160" w:lineRule="exact"/>
                            <w:rPr>
                              <w:rFonts w:ascii="Arial" w:hAnsi="Arial" w:cs="Arial"/>
                              <w:color w:val="333333"/>
                              <w:sz w:val="14"/>
                            </w:rPr>
                          </w:pPr>
                          <w:hyperlink r:id="rId1" w:history="1">
                            <w:r w:rsidR="00A255A9" w:rsidRPr="000A2EF6">
                              <w:rPr>
                                <w:rStyle w:val="Collegamentoipertestuale"/>
                                <w:rFonts w:ascii="Arial" w:hAnsi="Arial" w:cs="Arial"/>
                                <w:sz w:val="14"/>
                              </w:rPr>
                              <w:t>domenico.borromeo@uniba.it</w:t>
                            </w:r>
                          </w:hyperlink>
                          <w:r w:rsidR="00A255A9">
                            <w:rPr>
                              <w:rFonts w:ascii="Arial" w:hAnsi="Arial" w:cs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  <w:p w14:paraId="5A2D2FBA" w14:textId="121D158E" w:rsidR="00A670E2" w:rsidRPr="007B09FB" w:rsidRDefault="00A670E2" w:rsidP="00951394">
                          <w:pPr>
                            <w:spacing w:line="160" w:lineRule="exact"/>
                            <w:rPr>
                              <w:rFonts w:ascii="Arial" w:hAnsi="Arial" w:cs="Arial"/>
                              <w:color w:val="333333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6EB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80pt;margin-top:8.95pt;width:205.6pt;height:5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" filled="f" stroked="f">
              <v:textbox inset="0,0,0,0">
                <w:txbxContent>
                  <w:p w14:paraId="1FC3515E" w14:textId="77777777" w:rsidR="00C61CAD" w:rsidRDefault="00C61CAD" w:rsidP="00951394">
                    <w:pPr>
                      <w:spacing w:line="160" w:lineRule="exact"/>
                      <w:rPr>
                        <w:rFonts w:ascii="Arial" w:hAnsi="Arial"/>
                        <w:b/>
                        <w:color w:val="333333"/>
                        <w:sz w:val="20"/>
                        <w:szCs w:val="20"/>
                      </w:rPr>
                    </w:pPr>
                  </w:p>
                  <w:p w14:paraId="243BCE1D" w14:textId="2AA53A89" w:rsidR="00951394" w:rsidRPr="00C61CAD" w:rsidRDefault="00676D53" w:rsidP="00951394">
                    <w:pPr>
                      <w:spacing w:line="160" w:lineRule="exact"/>
                      <w:rPr>
                        <w:rFonts w:ascii="Arial" w:hAnsi="Arial"/>
                        <w:b/>
                        <w:color w:val="333333"/>
                        <w:sz w:val="18"/>
                        <w:szCs w:val="18"/>
                      </w:rPr>
                    </w:pPr>
                    <w:r w:rsidRPr="00C61CAD">
                      <w:rPr>
                        <w:rFonts w:ascii="Arial" w:hAnsi="Arial"/>
                        <w:b/>
                        <w:color w:val="333333"/>
                        <w:sz w:val="18"/>
                        <w:szCs w:val="18"/>
                      </w:rPr>
                      <w:t>Coordinamento</w:t>
                    </w:r>
                    <w:r w:rsidR="00A255A9" w:rsidRPr="00C61CAD">
                      <w:rPr>
                        <w:rFonts w:ascii="Arial" w:hAnsi="Arial"/>
                        <w:b/>
                        <w:color w:val="333333"/>
                        <w:sz w:val="18"/>
                        <w:szCs w:val="18"/>
                      </w:rPr>
                      <w:t xml:space="preserve"> </w:t>
                    </w:r>
                  </w:p>
                  <w:p w14:paraId="255EE6A9" w14:textId="17BC079C" w:rsidR="00951394" w:rsidRPr="00FA7036" w:rsidRDefault="00951394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>Strada prov</w:t>
                    </w:r>
                    <w:r w:rsidR="00A670E2">
                      <w:rPr>
                        <w:rFonts w:ascii="Arial" w:hAnsi="Arial"/>
                        <w:color w:val="333333"/>
                        <w:sz w:val="14"/>
                      </w:rPr>
                      <w:t>inciale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  <w:r w:rsidR="006D1153">
                      <w:rPr>
                        <w:rFonts w:ascii="Arial" w:hAnsi="Arial"/>
                        <w:color w:val="333333"/>
                        <w:sz w:val="14"/>
                      </w:rPr>
                      <w:t xml:space="preserve">62 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per Casamassima km. 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>3</w:t>
                    </w:r>
                    <w:r w:rsidR="006D1153">
                      <w:rPr>
                        <w:rFonts w:ascii="Arial" w:hAnsi="Arial"/>
                        <w:color w:val="333333"/>
                        <w:sz w:val="14"/>
                      </w:rPr>
                      <w:t>,00</w:t>
                    </w:r>
                  </w:p>
                  <w:p w14:paraId="44C396BE" w14:textId="1808D1F0" w:rsidR="00951394" w:rsidRPr="00FA7036" w:rsidRDefault="00951394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>70010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Valenzano 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>(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>B</w:t>
                    </w:r>
                    <w:r w:rsidR="00A670E2">
                      <w:rPr>
                        <w:rFonts w:ascii="Arial" w:hAnsi="Arial"/>
                        <w:color w:val="333333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>)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- 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>taly</w:t>
                    </w:r>
                  </w:p>
                  <w:p w14:paraId="1E7ADD74" w14:textId="0BBA503D" w:rsidR="00192E03" w:rsidRPr="007B09FB" w:rsidRDefault="006D1153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7B09FB">
                      <w:rPr>
                        <w:rFonts w:ascii="Arial" w:hAnsi="Arial"/>
                        <w:color w:val="333333"/>
                        <w:sz w:val="14"/>
                      </w:rPr>
                      <w:t>T</w:t>
                    </w:r>
                    <w:r w:rsidR="00951394" w:rsidRPr="007B09FB">
                      <w:rPr>
                        <w:rFonts w:ascii="Arial" w:hAnsi="Arial"/>
                        <w:color w:val="333333"/>
                        <w:sz w:val="14"/>
                      </w:rPr>
                      <w:t>el</w:t>
                    </w:r>
                    <w:r w:rsidRPr="007B09FB">
                      <w:rPr>
                        <w:rFonts w:ascii="Arial" w:hAnsi="Arial"/>
                        <w:color w:val="333333"/>
                        <w:sz w:val="14"/>
                      </w:rPr>
                      <w:t>.</w:t>
                    </w:r>
                    <w:r w:rsidR="00951394" w:rsidRPr="007B09FB">
                      <w:rPr>
                        <w:rFonts w:ascii="Arial" w:hAnsi="Arial"/>
                        <w:color w:val="333333"/>
                        <w:sz w:val="14"/>
                      </w:rPr>
                      <w:t xml:space="preserve"> (+39) 080</w:t>
                    </w:r>
                    <w:r w:rsidR="005415E6" w:rsidRPr="007B09FB"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  <w:r w:rsidR="00A255A9">
                      <w:rPr>
                        <w:rFonts w:ascii="Arial" w:hAnsi="Arial"/>
                        <w:color w:val="333333"/>
                        <w:sz w:val="14"/>
                      </w:rPr>
                      <w:t>5443945</w:t>
                    </w:r>
                    <w:r w:rsidR="00951394" w:rsidRPr="007B09FB">
                      <w:rPr>
                        <w:rFonts w:ascii="Arial" w:hAnsi="Arial"/>
                        <w:color w:val="333333"/>
                        <w:sz w:val="14"/>
                      </w:rPr>
                      <w:t xml:space="preserve"> • fax (+39) 080 </w:t>
                    </w:r>
                    <w:r w:rsidR="00A255A9">
                      <w:rPr>
                        <w:rFonts w:ascii="Arial" w:hAnsi="Arial"/>
                        <w:color w:val="333333"/>
                        <w:sz w:val="14"/>
                      </w:rPr>
                      <w:t>5443939</w:t>
                    </w:r>
                  </w:p>
                  <w:p w14:paraId="6A8E6A3A" w14:textId="37029FF7" w:rsidR="006D1153" w:rsidRDefault="00000000" w:rsidP="00951394">
                    <w:pPr>
                      <w:spacing w:line="160" w:lineRule="exact"/>
                      <w:rPr>
                        <w:rFonts w:ascii="Arial" w:hAnsi="Arial" w:cs="Arial"/>
                        <w:color w:val="333333"/>
                        <w:sz w:val="14"/>
                      </w:rPr>
                    </w:pPr>
                    <w:hyperlink r:id="rId2" w:history="1">
                      <w:r w:rsidR="00A255A9" w:rsidRPr="000A2EF6">
                        <w:rPr>
                          <w:rStyle w:val="Collegamentoipertestuale"/>
                          <w:rFonts w:ascii="Arial" w:hAnsi="Arial" w:cs="Arial"/>
                          <w:sz w:val="14"/>
                        </w:rPr>
                        <w:t>domenico.borromeo@uniba.it</w:t>
                      </w:r>
                    </w:hyperlink>
                    <w:r w:rsidR="00A255A9">
                      <w:rPr>
                        <w:rFonts w:ascii="Arial" w:hAnsi="Arial" w:cs="Arial"/>
                        <w:color w:val="333333"/>
                        <w:sz w:val="14"/>
                      </w:rPr>
                      <w:t xml:space="preserve"> </w:t>
                    </w:r>
                  </w:p>
                  <w:p w14:paraId="5A2D2FBA" w14:textId="121D158E" w:rsidR="00A670E2" w:rsidRPr="007B09FB" w:rsidRDefault="00A670E2" w:rsidP="00951394">
                    <w:pPr>
                      <w:spacing w:line="160" w:lineRule="exact"/>
                      <w:rPr>
                        <w:rFonts w:ascii="Arial" w:hAnsi="Arial" w:cs="Arial"/>
                        <w:color w:val="333333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BDB9D" w14:textId="77777777" w:rsidR="00D03FE6" w:rsidRDefault="00D03FE6">
      <w:r>
        <w:separator/>
      </w:r>
    </w:p>
  </w:footnote>
  <w:footnote w:type="continuationSeparator" w:id="0">
    <w:p w14:paraId="3E58945E" w14:textId="77777777" w:rsidR="00D03FE6" w:rsidRDefault="00D03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EB5CF" w14:textId="40CB8CB3" w:rsidR="001F6D72" w:rsidRDefault="00D71037" w:rsidP="001F6D72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250F07" wp14:editId="7CD9775C">
              <wp:simplePos x="0" y="0"/>
              <wp:positionH relativeFrom="margin">
                <wp:align>right</wp:align>
              </wp:positionH>
              <wp:positionV relativeFrom="paragraph">
                <wp:posOffset>112395</wp:posOffset>
              </wp:positionV>
              <wp:extent cx="1962785" cy="525780"/>
              <wp:effectExtent l="0" t="0" r="18415" b="762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785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7A925" w14:textId="77777777" w:rsidR="001F6D72" w:rsidRPr="00BF5DCF" w:rsidRDefault="001F6D72" w:rsidP="00E97259">
                          <w:pPr>
                            <w:spacing w:before="20" w:after="120" w:line="280" w:lineRule="exact"/>
                            <w:jc w:val="both"/>
                            <w:rPr>
                              <w:rFonts w:ascii="Trajan Pro" w:hAnsi="Trajan Pro"/>
                              <w:b/>
                              <w:bCs/>
                              <w:color w:val="365F91" w:themeColor="accent1" w:themeShade="BF"/>
                              <w:spacing w:val="-2"/>
                              <w:sz w:val="30"/>
                              <w:szCs w:val="30"/>
                            </w:rPr>
                          </w:pPr>
                          <w:r w:rsidRPr="00BF5DCF">
                            <w:rPr>
                              <w:rFonts w:ascii="Trajan Pro" w:hAnsi="Trajan Pro"/>
                              <w:b/>
                              <w:bCs/>
                              <w:color w:val="365F91" w:themeColor="accent1" w:themeShade="BF"/>
                              <w:spacing w:val="-2"/>
                              <w:sz w:val="30"/>
                              <w:szCs w:val="30"/>
                            </w:rPr>
                            <w:t>Dipartimento di</w:t>
                          </w:r>
                        </w:p>
                        <w:p w14:paraId="0900C437" w14:textId="77777777" w:rsidR="001F6D72" w:rsidRPr="00BF5DCF" w:rsidRDefault="001F6D72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b/>
                              <w:bCs/>
                              <w:color w:val="365F91" w:themeColor="accent1" w:themeShade="BF"/>
                              <w:spacing w:val="-2"/>
                              <w:sz w:val="30"/>
                              <w:szCs w:val="30"/>
                            </w:rPr>
                          </w:pPr>
                          <w:r w:rsidRPr="00BF5DCF">
                            <w:rPr>
                              <w:rFonts w:ascii="Trajan Pro" w:hAnsi="Trajan Pro"/>
                              <w:b/>
                              <w:bCs/>
                              <w:color w:val="365F91" w:themeColor="accent1" w:themeShade="BF"/>
                              <w:spacing w:val="-2"/>
                              <w:sz w:val="30"/>
                              <w:szCs w:val="30"/>
                            </w:rPr>
                            <w:t>Medicina Veterinaria</w:t>
                          </w:r>
                        </w:p>
                        <w:p w14:paraId="7D74284D" w14:textId="01DBB0FC" w:rsidR="001F6D72" w:rsidRDefault="001F6D72" w:rsidP="001F6D72">
                          <w:pPr>
                            <w:spacing w:before="120" w:line="280" w:lineRule="exact"/>
                          </w:pPr>
                        </w:p>
                        <w:p w14:paraId="6421636D" w14:textId="77777777" w:rsidR="00E97259" w:rsidRPr="00FA7036" w:rsidRDefault="00E97259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50F0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03.35pt;margin-top:8.85pt;width:154.55pt;height:41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" filled="f" stroked="f">
              <v:textbox inset="0,0,0,0">
                <w:txbxContent>
                  <w:p w14:paraId="4757A925" w14:textId="77777777" w:rsidR="001F6D72" w:rsidRPr="00BF5DCF" w:rsidRDefault="001F6D72" w:rsidP="00E97259">
                    <w:pPr>
                      <w:spacing w:before="20" w:after="120" w:line="280" w:lineRule="exact"/>
                      <w:jc w:val="both"/>
                      <w:rPr>
                        <w:rFonts w:ascii="Trajan Pro" w:hAnsi="Trajan Pro"/>
                        <w:b/>
                        <w:bCs/>
                        <w:color w:val="365F91" w:themeColor="accent1" w:themeShade="BF"/>
                        <w:spacing w:val="-2"/>
                        <w:sz w:val="30"/>
                        <w:szCs w:val="30"/>
                      </w:rPr>
                    </w:pPr>
                    <w:r w:rsidRPr="00BF5DCF">
                      <w:rPr>
                        <w:rFonts w:ascii="Trajan Pro" w:hAnsi="Trajan Pro"/>
                        <w:b/>
                        <w:bCs/>
                        <w:color w:val="365F91" w:themeColor="accent1" w:themeShade="BF"/>
                        <w:spacing w:val="-2"/>
                        <w:sz w:val="30"/>
                        <w:szCs w:val="30"/>
                      </w:rPr>
                      <w:t>Dipartimento di</w:t>
                    </w:r>
                  </w:p>
                  <w:p w14:paraId="0900C437" w14:textId="77777777" w:rsidR="001F6D72" w:rsidRPr="00BF5DCF" w:rsidRDefault="001F6D72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b/>
                        <w:bCs/>
                        <w:color w:val="365F91" w:themeColor="accent1" w:themeShade="BF"/>
                        <w:spacing w:val="-2"/>
                        <w:sz w:val="30"/>
                        <w:szCs w:val="30"/>
                      </w:rPr>
                    </w:pPr>
                    <w:r w:rsidRPr="00BF5DCF">
                      <w:rPr>
                        <w:rFonts w:ascii="Trajan Pro" w:hAnsi="Trajan Pro"/>
                        <w:b/>
                        <w:bCs/>
                        <w:color w:val="365F91" w:themeColor="accent1" w:themeShade="BF"/>
                        <w:spacing w:val="-2"/>
                        <w:sz w:val="30"/>
                        <w:szCs w:val="30"/>
                      </w:rPr>
                      <w:t>Medicina Veterinaria</w:t>
                    </w:r>
                  </w:p>
                  <w:p w14:paraId="7D74284D" w14:textId="01DBB0FC" w:rsidR="001F6D72" w:rsidRDefault="001F6D72" w:rsidP="001F6D72">
                    <w:pPr>
                      <w:spacing w:before="120" w:line="280" w:lineRule="exact"/>
                    </w:pPr>
                  </w:p>
                  <w:p w14:paraId="6421636D" w14:textId="77777777" w:rsidR="00E97259" w:rsidRPr="00FA7036" w:rsidRDefault="00E97259" w:rsidP="001F6D72">
                    <w:pPr>
                      <w:spacing w:before="120" w:line="280" w:lineRule="exac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82C6B98" wp14:editId="3B2894BD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69365" cy="79248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79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C0E95" w14:textId="1B63E4BA" w:rsidR="001F6D72" w:rsidRDefault="001F6D72" w:rsidP="001F6D72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2C6B98" id="Text Box 5" o:spid="_x0000_s1027" type="#_x0000_t202" style="position:absolute;margin-left:437.95pt;margin-top:0;width:99.95pt;height:62.4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" filled="f" stroked="f">
              <v:textbox style="mso-fit-shape-to-text:t">
                <w:txbxContent>
                  <w:p w14:paraId="2F6C0E95" w14:textId="1B63E4BA" w:rsidR="001F6D72" w:rsidRDefault="001F6D72" w:rsidP="001F6D72"/>
                </w:txbxContent>
              </v:textbox>
            </v:shape>
          </w:pict>
        </mc:Fallback>
      </mc:AlternateContent>
    </w:r>
    <w:r w:rsidR="001F6D72">
      <w:rPr>
        <w:noProof/>
      </w:rPr>
      <w:drawing>
        <wp:inline distT="0" distB="0" distL="0" distR="0" wp14:anchorId="1EDEED6E" wp14:editId="69475579">
          <wp:extent cx="2194560" cy="731520"/>
          <wp:effectExtent l="19050" t="0" r="0" b="0"/>
          <wp:docPr id="4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NIB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97259">
      <w:rPr>
        <w:noProof/>
      </w:rPr>
      <w:t xml:space="preserve">                               </w:t>
    </w:r>
    <w:r w:rsidR="00E97259">
      <w:rPr>
        <w:noProof/>
      </w:rPr>
      <w:drawing>
        <wp:inline distT="0" distB="0" distL="0" distR="0" wp14:anchorId="5D6B317E" wp14:editId="74569965">
          <wp:extent cx="1059180" cy="701040"/>
          <wp:effectExtent l="19050" t="0" r="7620" b="0"/>
          <wp:docPr id="5" name="Immagine 5" descr="LogoDiMeVNew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DiMeVNew2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701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96"/>
    <w:rsid w:val="00011ECA"/>
    <w:rsid w:val="0003602A"/>
    <w:rsid w:val="00042075"/>
    <w:rsid w:val="00045D20"/>
    <w:rsid w:val="00047D2A"/>
    <w:rsid w:val="00062B8C"/>
    <w:rsid w:val="00064E96"/>
    <w:rsid w:val="00070D59"/>
    <w:rsid w:val="00090A03"/>
    <w:rsid w:val="00096C12"/>
    <w:rsid w:val="000A09E9"/>
    <w:rsid w:val="000A6FF7"/>
    <w:rsid w:val="000C3710"/>
    <w:rsid w:val="000D124D"/>
    <w:rsid w:val="000F392D"/>
    <w:rsid w:val="00114545"/>
    <w:rsid w:val="00117BC3"/>
    <w:rsid w:val="001303FD"/>
    <w:rsid w:val="00134FAF"/>
    <w:rsid w:val="00140B9D"/>
    <w:rsid w:val="00161B0E"/>
    <w:rsid w:val="0016208E"/>
    <w:rsid w:val="001642FE"/>
    <w:rsid w:val="00166F3B"/>
    <w:rsid w:val="001725AC"/>
    <w:rsid w:val="00172AE4"/>
    <w:rsid w:val="00181C22"/>
    <w:rsid w:val="00192E03"/>
    <w:rsid w:val="001A047D"/>
    <w:rsid w:val="001A0F29"/>
    <w:rsid w:val="001C1ECA"/>
    <w:rsid w:val="001D51D0"/>
    <w:rsid w:val="001D7D9C"/>
    <w:rsid w:val="001E0C80"/>
    <w:rsid w:val="001F3831"/>
    <w:rsid w:val="001F6D72"/>
    <w:rsid w:val="002041FA"/>
    <w:rsid w:val="0021255C"/>
    <w:rsid w:val="00214DED"/>
    <w:rsid w:val="00220A26"/>
    <w:rsid w:val="00225D4A"/>
    <w:rsid w:val="00231E2B"/>
    <w:rsid w:val="00240FA3"/>
    <w:rsid w:val="00251C94"/>
    <w:rsid w:val="00261A77"/>
    <w:rsid w:val="00265AA0"/>
    <w:rsid w:val="002726F3"/>
    <w:rsid w:val="0027272E"/>
    <w:rsid w:val="00273B72"/>
    <w:rsid w:val="00290951"/>
    <w:rsid w:val="002A0A6E"/>
    <w:rsid w:val="002A60C7"/>
    <w:rsid w:val="002C4533"/>
    <w:rsid w:val="002C50C6"/>
    <w:rsid w:val="002C6B01"/>
    <w:rsid w:val="002D0B38"/>
    <w:rsid w:val="002D452D"/>
    <w:rsid w:val="003036AA"/>
    <w:rsid w:val="00311A16"/>
    <w:rsid w:val="003157B6"/>
    <w:rsid w:val="00315B57"/>
    <w:rsid w:val="003165F9"/>
    <w:rsid w:val="00324C5D"/>
    <w:rsid w:val="003256DA"/>
    <w:rsid w:val="003507AE"/>
    <w:rsid w:val="00353B8E"/>
    <w:rsid w:val="00356235"/>
    <w:rsid w:val="00365B65"/>
    <w:rsid w:val="00366778"/>
    <w:rsid w:val="003A037D"/>
    <w:rsid w:val="003A36FC"/>
    <w:rsid w:val="003A39AB"/>
    <w:rsid w:val="003A3BA0"/>
    <w:rsid w:val="003A3FB9"/>
    <w:rsid w:val="003A60DD"/>
    <w:rsid w:val="003C2B5A"/>
    <w:rsid w:val="003C5CB7"/>
    <w:rsid w:val="003C6B99"/>
    <w:rsid w:val="003E1903"/>
    <w:rsid w:val="003E1AFB"/>
    <w:rsid w:val="003E4923"/>
    <w:rsid w:val="00414E5C"/>
    <w:rsid w:val="0041686F"/>
    <w:rsid w:val="004260CA"/>
    <w:rsid w:val="00430A09"/>
    <w:rsid w:val="00443541"/>
    <w:rsid w:val="00452C61"/>
    <w:rsid w:val="004809B4"/>
    <w:rsid w:val="0048713B"/>
    <w:rsid w:val="00487E4E"/>
    <w:rsid w:val="0049119B"/>
    <w:rsid w:val="00495502"/>
    <w:rsid w:val="004A3B50"/>
    <w:rsid w:val="004B0DF0"/>
    <w:rsid w:val="004C1632"/>
    <w:rsid w:val="004D54CE"/>
    <w:rsid w:val="004D70F1"/>
    <w:rsid w:val="004D7536"/>
    <w:rsid w:val="004E1202"/>
    <w:rsid w:val="00507A10"/>
    <w:rsid w:val="00511070"/>
    <w:rsid w:val="00520BA9"/>
    <w:rsid w:val="00530BD0"/>
    <w:rsid w:val="00532AAF"/>
    <w:rsid w:val="0053638F"/>
    <w:rsid w:val="005415E6"/>
    <w:rsid w:val="00556D78"/>
    <w:rsid w:val="00560B8F"/>
    <w:rsid w:val="00565BD7"/>
    <w:rsid w:val="00594649"/>
    <w:rsid w:val="00595216"/>
    <w:rsid w:val="00595530"/>
    <w:rsid w:val="005A0BE8"/>
    <w:rsid w:val="005D020D"/>
    <w:rsid w:val="005E2A47"/>
    <w:rsid w:val="00635D88"/>
    <w:rsid w:val="00637126"/>
    <w:rsid w:val="0063790D"/>
    <w:rsid w:val="0064312F"/>
    <w:rsid w:val="00651681"/>
    <w:rsid w:val="0065587F"/>
    <w:rsid w:val="006616C0"/>
    <w:rsid w:val="0067366A"/>
    <w:rsid w:val="00676D53"/>
    <w:rsid w:val="006804CE"/>
    <w:rsid w:val="00684940"/>
    <w:rsid w:val="006878A4"/>
    <w:rsid w:val="006B595B"/>
    <w:rsid w:val="006C145D"/>
    <w:rsid w:val="006D0AE0"/>
    <w:rsid w:val="006D1153"/>
    <w:rsid w:val="006F1D4E"/>
    <w:rsid w:val="00720E31"/>
    <w:rsid w:val="00731F7D"/>
    <w:rsid w:val="0073318F"/>
    <w:rsid w:val="007374AA"/>
    <w:rsid w:val="00745E23"/>
    <w:rsid w:val="00746A56"/>
    <w:rsid w:val="00752EC0"/>
    <w:rsid w:val="0076594D"/>
    <w:rsid w:val="00782E47"/>
    <w:rsid w:val="00793567"/>
    <w:rsid w:val="007A3CF2"/>
    <w:rsid w:val="007A7F2B"/>
    <w:rsid w:val="007B09FB"/>
    <w:rsid w:val="007C7175"/>
    <w:rsid w:val="007D05A2"/>
    <w:rsid w:val="007E5747"/>
    <w:rsid w:val="007E6B6A"/>
    <w:rsid w:val="007F1F07"/>
    <w:rsid w:val="007F24E9"/>
    <w:rsid w:val="007F69FF"/>
    <w:rsid w:val="007F6AD3"/>
    <w:rsid w:val="008007EC"/>
    <w:rsid w:val="00811849"/>
    <w:rsid w:val="00814060"/>
    <w:rsid w:val="00814FDE"/>
    <w:rsid w:val="00815237"/>
    <w:rsid w:val="008263D8"/>
    <w:rsid w:val="008267D3"/>
    <w:rsid w:val="00840C83"/>
    <w:rsid w:val="00843A81"/>
    <w:rsid w:val="008569BE"/>
    <w:rsid w:val="0087493A"/>
    <w:rsid w:val="008777CE"/>
    <w:rsid w:val="008935EF"/>
    <w:rsid w:val="008B79B0"/>
    <w:rsid w:val="008C5F72"/>
    <w:rsid w:val="008F2631"/>
    <w:rsid w:val="00915041"/>
    <w:rsid w:val="00916928"/>
    <w:rsid w:val="00917046"/>
    <w:rsid w:val="0092722F"/>
    <w:rsid w:val="00933EFF"/>
    <w:rsid w:val="00951394"/>
    <w:rsid w:val="00961A07"/>
    <w:rsid w:val="00963B4F"/>
    <w:rsid w:val="00964C8C"/>
    <w:rsid w:val="00965653"/>
    <w:rsid w:val="0098247D"/>
    <w:rsid w:val="00982BB4"/>
    <w:rsid w:val="009C2472"/>
    <w:rsid w:val="009D5BB0"/>
    <w:rsid w:val="009D66FB"/>
    <w:rsid w:val="00A13312"/>
    <w:rsid w:val="00A22EED"/>
    <w:rsid w:val="00A255A9"/>
    <w:rsid w:val="00A30EFF"/>
    <w:rsid w:val="00A35863"/>
    <w:rsid w:val="00A36B75"/>
    <w:rsid w:val="00A370CD"/>
    <w:rsid w:val="00A62A34"/>
    <w:rsid w:val="00A65915"/>
    <w:rsid w:val="00A668F5"/>
    <w:rsid w:val="00A670E2"/>
    <w:rsid w:val="00A7121A"/>
    <w:rsid w:val="00AA125A"/>
    <w:rsid w:val="00AA1E04"/>
    <w:rsid w:val="00AD4B0E"/>
    <w:rsid w:val="00AD5F35"/>
    <w:rsid w:val="00AE1598"/>
    <w:rsid w:val="00AE63F4"/>
    <w:rsid w:val="00AE7E80"/>
    <w:rsid w:val="00AF3EE6"/>
    <w:rsid w:val="00AF63DD"/>
    <w:rsid w:val="00B0454E"/>
    <w:rsid w:val="00B10162"/>
    <w:rsid w:val="00B15D44"/>
    <w:rsid w:val="00B21405"/>
    <w:rsid w:val="00B36290"/>
    <w:rsid w:val="00B42D41"/>
    <w:rsid w:val="00B61F70"/>
    <w:rsid w:val="00B63625"/>
    <w:rsid w:val="00B65E64"/>
    <w:rsid w:val="00B66087"/>
    <w:rsid w:val="00B72AEC"/>
    <w:rsid w:val="00B86AE1"/>
    <w:rsid w:val="00B91FB3"/>
    <w:rsid w:val="00B92025"/>
    <w:rsid w:val="00B97300"/>
    <w:rsid w:val="00BB3B8D"/>
    <w:rsid w:val="00BD57E5"/>
    <w:rsid w:val="00BD6339"/>
    <w:rsid w:val="00BE353C"/>
    <w:rsid w:val="00BF5DCF"/>
    <w:rsid w:val="00C115E8"/>
    <w:rsid w:val="00C17354"/>
    <w:rsid w:val="00C22322"/>
    <w:rsid w:val="00C306A2"/>
    <w:rsid w:val="00C30989"/>
    <w:rsid w:val="00C32E75"/>
    <w:rsid w:val="00C44B80"/>
    <w:rsid w:val="00C528CE"/>
    <w:rsid w:val="00C61CAD"/>
    <w:rsid w:val="00C7650B"/>
    <w:rsid w:val="00C83205"/>
    <w:rsid w:val="00CA354B"/>
    <w:rsid w:val="00CA60C9"/>
    <w:rsid w:val="00CB27B5"/>
    <w:rsid w:val="00CD4279"/>
    <w:rsid w:val="00CE33EF"/>
    <w:rsid w:val="00CE7878"/>
    <w:rsid w:val="00CF1419"/>
    <w:rsid w:val="00CF692D"/>
    <w:rsid w:val="00D00394"/>
    <w:rsid w:val="00D009D9"/>
    <w:rsid w:val="00D03FE6"/>
    <w:rsid w:val="00D13BC4"/>
    <w:rsid w:val="00D3373A"/>
    <w:rsid w:val="00D34F75"/>
    <w:rsid w:val="00D36122"/>
    <w:rsid w:val="00D57E67"/>
    <w:rsid w:val="00D647D1"/>
    <w:rsid w:val="00D71037"/>
    <w:rsid w:val="00D71A20"/>
    <w:rsid w:val="00D76B01"/>
    <w:rsid w:val="00D84EB0"/>
    <w:rsid w:val="00DA24A1"/>
    <w:rsid w:val="00DA2DC6"/>
    <w:rsid w:val="00DB2C96"/>
    <w:rsid w:val="00DB45D3"/>
    <w:rsid w:val="00DB56A8"/>
    <w:rsid w:val="00DD65FD"/>
    <w:rsid w:val="00E020ED"/>
    <w:rsid w:val="00E100F1"/>
    <w:rsid w:val="00E17702"/>
    <w:rsid w:val="00E450E7"/>
    <w:rsid w:val="00E45727"/>
    <w:rsid w:val="00E637A0"/>
    <w:rsid w:val="00E64106"/>
    <w:rsid w:val="00E66829"/>
    <w:rsid w:val="00E8229B"/>
    <w:rsid w:val="00E97259"/>
    <w:rsid w:val="00EA250F"/>
    <w:rsid w:val="00EA2514"/>
    <w:rsid w:val="00EC198D"/>
    <w:rsid w:val="00ED0C24"/>
    <w:rsid w:val="00ED3C7F"/>
    <w:rsid w:val="00EE7224"/>
    <w:rsid w:val="00EF3C98"/>
    <w:rsid w:val="00F00973"/>
    <w:rsid w:val="00F02A7D"/>
    <w:rsid w:val="00F0662D"/>
    <w:rsid w:val="00F07EFE"/>
    <w:rsid w:val="00F10660"/>
    <w:rsid w:val="00F12660"/>
    <w:rsid w:val="00F12BA5"/>
    <w:rsid w:val="00F1553B"/>
    <w:rsid w:val="00F63AEE"/>
    <w:rsid w:val="00F64AC7"/>
    <w:rsid w:val="00F758FA"/>
    <w:rsid w:val="00F8428D"/>
    <w:rsid w:val="00F843EC"/>
    <w:rsid w:val="00F86481"/>
    <w:rsid w:val="00F92910"/>
    <w:rsid w:val="00F96BC8"/>
    <w:rsid w:val="00FA2558"/>
    <w:rsid w:val="00FA7036"/>
    <w:rsid w:val="00FB0599"/>
    <w:rsid w:val="00FB6A1B"/>
    <w:rsid w:val="00FC04A8"/>
    <w:rsid w:val="00FC4A7D"/>
    <w:rsid w:val="00FD30AD"/>
    <w:rsid w:val="00FD6FFD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4E6573"/>
  <w15:docId w15:val="{2EAFADDB-C828-45B0-99A2-B4625C25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7493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2C6B0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493A"/>
    <w:rPr>
      <w:b/>
      <w:bCs/>
      <w:kern w:val="36"/>
      <w:sz w:val="48"/>
      <w:szCs w:val="48"/>
    </w:rPr>
  </w:style>
  <w:style w:type="character" w:customStyle="1" w:styleId="Titolo5Carattere">
    <w:name w:val="Titolo 5 Carattere"/>
    <w:basedOn w:val="Carpredefinitoparagrafo"/>
    <w:link w:val="Titolo5"/>
    <w:semiHidden/>
    <w:rsid w:val="002C6B0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70E2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062B8C"/>
    <w:pPr>
      <w:widowControl w:val="0"/>
      <w:autoSpaceDE w:val="0"/>
      <w:autoSpaceDN w:val="0"/>
    </w:pPr>
    <w:rPr>
      <w:sz w:val="23"/>
      <w:szCs w:val="23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62B8C"/>
    <w:rPr>
      <w:sz w:val="23"/>
      <w:szCs w:val="23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omenico.borromeo@uniba.it" TargetMode="External"/><Relationship Id="rId1" Type="http://schemas.openxmlformats.org/officeDocument/2006/relationships/hyperlink" Target="mailto:domenico.borromeo@unib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greteria%20DiMeV\AppData\Roaming\Microsoft\Templates\Direzion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Direzione</Template>
  <TotalTime>34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Domenico Borromeo</dc:creator>
  <cp:lastModifiedBy>Domenico Borromeo</cp:lastModifiedBy>
  <cp:revision>10</cp:revision>
  <cp:lastPrinted>2022-03-15T12:52:00Z</cp:lastPrinted>
  <dcterms:created xsi:type="dcterms:W3CDTF">2022-07-13T12:51:00Z</dcterms:created>
  <dcterms:modified xsi:type="dcterms:W3CDTF">2022-10-17T12:30:00Z</dcterms:modified>
</cp:coreProperties>
</file>