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CA" w:rsidRPr="00AE3F01" w:rsidRDefault="00F476B4" w:rsidP="00DA2DC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114300</wp:posOffset>
                </wp:positionV>
                <wp:extent cx="1950720" cy="671830"/>
                <wp:effectExtent l="0" t="635" r="1905" b="381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Dipartimento di</w:t>
                            </w:r>
                          </w:p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Medicina Veterinaria</w:t>
                            </w:r>
                          </w:p>
                          <w:p w:rsidR="002D0B38" w:rsidRPr="00FA7036" w:rsidRDefault="002D0B38" w:rsidP="00C6605A">
                            <w:pPr>
                              <w:spacing w:before="20" w:after="20"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pt;margin-top:9pt;width:153.6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wwrgIAAKk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" filled="f" stroked="f">
                <v:textbox inset="0,0,0,0">
                  <w:txbxContent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Dipartimento di</w:t>
                      </w:r>
                    </w:p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Medicina Veterinaria</w:t>
                      </w:r>
                    </w:p>
                    <w:p w:rsidR="002D0B38" w:rsidRPr="00FA7036" w:rsidRDefault="002D0B38" w:rsidP="00C6605A">
                      <w:pPr>
                        <w:spacing w:before="20" w:after="20"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-9525</wp:posOffset>
                </wp:positionV>
                <wp:extent cx="1354455" cy="795655"/>
                <wp:effectExtent l="0" t="635" r="0" b="381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C8C" w:rsidRDefault="00F476B4" w:rsidP="00B750CA">
                            <w:pPr>
                              <w:ind w:left="-142" w:righ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701040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17.7pt;margin-top:-.75pt;width:106.65pt;height:62.6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6HswIAAL4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" filled="f" stroked="f">
                <v:textbox style="mso-fit-shape-to-text:t">
                  <w:txbxContent>
                    <w:p w:rsidR="00964C8C" w:rsidRDefault="00F476B4" w:rsidP="00B750CA">
                      <w:pPr>
                        <w:ind w:left="-142" w:righ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701040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3F01">
        <w:rPr>
          <w:b/>
          <w:noProof/>
        </w:rPr>
        <w:drawing>
          <wp:inline distT="0" distB="0" distL="0" distR="0">
            <wp:extent cx="2156460" cy="723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96" w:rsidRPr="00AE3F01" w:rsidRDefault="004E6C96" w:rsidP="00DA2DC6">
      <w:pPr>
        <w:rPr>
          <w:b/>
        </w:rPr>
      </w:pPr>
    </w:p>
    <w:p w:rsidR="002D0C07" w:rsidRPr="00AE3F01" w:rsidRDefault="002D0C07" w:rsidP="00DA2DC6">
      <w:pPr>
        <w:rPr>
          <w:b/>
        </w:rPr>
      </w:pPr>
    </w:p>
    <w:p w:rsidR="00EF47FA" w:rsidRDefault="00EF47FA" w:rsidP="00B750CA">
      <w:pPr>
        <w:spacing w:line="360" w:lineRule="auto"/>
        <w:ind w:right="-27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ELEZIONE DEI COMPONENTI DELLA GIUNTA DEL </w:t>
      </w:r>
      <w:r w:rsidR="006E1DAE">
        <w:rPr>
          <w:sz w:val="22"/>
          <w:szCs w:val="22"/>
        </w:rPr>
        <w:t>CONS</w:t>
      </w:r>
      <w:bookmarkStart w:id="0" w:name="_GoBack"/>
      <w:bookmarkEnd w:id="0"/>
      <w:r w:rsidR="006E1DAE">
        <w:rPr>
          <w:sz w:val="22"/>
          <w:szCs w:val="22"/>
        </w:rPr>
        <w:t xml:space="preserve">IGLIO DEL CORSO DI </w:t>
      </w:r>
      <w:r w:rsidR="001E0C14">
        <w:rPr>
          <w:sz w:val="22"/>
          <w:szCs w:val="22"/>
        </w:rPr>
        <w:t xml:space="preserve">STUDIO </w:t>
      </w:r>
      <w:r w:rsidR="002C1F39">
        <w:rPr>
          <w:sz w:val="22"/>
          <w:szCs w:val="22"/>
        </w:rPr>
        <w:t xml:space="preserve">IN </w:t>
      </w:r>
      <w:r w:rsidR="00F0734B">
        <w:rPr>
          <w:sz w:val="22"/>
          <w:szCs w:val="22"/>
        </w:rPr>
        <w:t>IGIENE E SICUREZZA DEGLI ALIMENTI DI ORIGINE ANIMALE E SALUTE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–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L</w:t>
      </w:r>
      <w:r w:rsidR="00F0734B">
        <w:rPr>
          <w:sz w:val="22"/>
          <w:szCs w:val="22"/>
        </w:rPr>
        <w:t>M</w:t>
      </w:r>
      <w:r w:rsidR="001E0C14">
        <w:rPr>
          <w:sz w:val="22"/>
          <w:szCs w:val="22"/>
        </w:rPr>
        <w:t>8</w:t>
      </w:r>
      <w:r w:rsidR="00F0734B">
        <w:rPr>
          <w:sz w:val="22"/>
          <w:szCs w:val="22"/>
        </w:rPr>
        <w:t>6</w:t>
      </w: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- TRIENNIO ACCADEMICO 201</w:t>
      </w:r>
      <w:r w:rsidR="00B750CA">
        <w:rPr>
          <w:sz w:val="22"/>
          <w:szCs w:val="22"/>
        </w:rPr>
        <w:t>8</w:t>
      </w:r>
      <w:r>
        <w:rPr>
          <w:sz w:val="22"/>
          <w:szCs w:val="22"/>
        </w:rPr>
        <w:t>/20</w:t>
      </w:r>
      <w:r w:rsidR="00B750CA">
        <w:rPr>
          <w:sz w:val="22"/>
          <w:szCs w:val="22"/>
        </w:rPr>
        <w:t>2</w:t>
      </w:r>
      <w:r>
        <w:rPr>
          <w:sz w:val="22"/>
          <w:szCs w:val="22"/>
        </w:rPr>
        <w:t>1 -</w: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F476B4" w:rsidP="00EF47FA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FA" w:rsidRDefault="00EF47FA" w:rsidP="00EF47FA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.9pt;margin-top:9.85pt;width:477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xtLQIAAFc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" o:allowincell="f">
                <v:textbox>
                  <w:txbxContent>
                    <w:p w:rsidR="00EF47FA" w:rsidRDefault="00EF47FA" w:rsidP="00EF47FA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PRESENTAZIONE DI CANDIDATURA DEL/DELLA:</w:t>
      </w:r>
    </w:p>
    <w:p w:rsidR="00EF47FA" w:rsidRDefault="00EF47FA" w:rsidP="00EF47F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0"/>
      </w:tblGrid>
      <w:tr w:rsidR="00EF47FA" w:rsidTr="00EF47FA">
        <w:trPr>
          <w:trHeight w:val="1661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(Cognome, nome e matricola)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b/>
              </w:rPr>
              <w:t>Categoria</w:t>
            </w:r>
            <w:r w:rsidRPr="00B750CA">
              <w:t xml:space="preserve">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ricercatori </w:t>
            </w:r>
          </w:p>
          <w:p w:rsidR="00650FE0" w:rsidRPr="00B750CA" w:rsidRDefault="00650FE0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a contratto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studenti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</w:tc>
      </w:tr>
    </w:tbl>
    <w:p w:rsidR="00EF47FA" w:rsidRDefault="00EF47FA" w:rsidP="00EF47FA">
      <w:pPr>
        <w:rPr>
          <w:sz w:val="22"/>
          <w:szCs w:val="22"/>
        </w:rPr>
      </w:pPr>
    </w:p>
    <w:p w:rsidR="00B750CA" w:rsidRDefault="00B750CA" w:rsidP="00B750CA">
      <w:pPr>
        <w:pStyle w:val="Corpotesto"/>
        <w:rPr>
          <w:sz w:val="22"/>
          <w:szCs w:val="22"/>
        </w:rPr>
      </w:pPr>
    </w:p>
    <w:p w:rsidR="00B750CA" w:rsidRPr="00EF47FA" w:rsidRDefault="00B750CA" w:rsidP="00B750CA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Valenzano, 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rPr>
          <w:sz w:val="22"/>
          <w:szCs w:val="22"/>
        </w:rPr>
      </w:pPr>
    </w:p>
    <w:sectPr w:rsidR="00EF47FA" w:rsidSect="002D0C07">
      <w:footerReference w:type="default" r:id="rId9"/>
      <w:pgSz w:w="11906" w:h="16838"/>
      <w:pgMar w:top="841" w:right="1286" w:bottom="2157" w:left="1260" w:header="539" w:footer="2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07E" w:rsidRDefault="0096207E">
      <w:r>
        <w:separator/>
      </w:r>
    </w:p>
  </w:endnote>
  <w:endnote w:type="continuationSeparator" w:id="0">
    <w:p w:rsidR="0096207E" w:rsidRDefault="00962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E03" w:rsidRDefault="00F476B4" w:rsidP="0003602A">
    <w:pPr>
      <w:pStyle w:val="Pidipagina"/>
      <w:tabs>
        <w:tab w:val="clear" w:pos="4819"/>
        <w:tab w:val="clear" w:pos="9638"/>
        <w:tab w:val="left" w:pos="10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437515</wp:posOffset>
              </wp:positionV>
              <wp:extent cx="2419350" cy="641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E03" w:rsidRPr="00FA7036" w:rsidRDefault="00192E03" w:rsidP="00192E03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in;margin-top:34.45pt;width:190.5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YceQIAAP8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" stroked="f">
              <v:textbox inset="0,0,0,0">
                <w:txbxContent>
                  <w:p w:rsidR="00192E03" w:rsidRPr="00FA7036" w:rsidRDefault="00192E03" w:rsidP="00192E03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07E" w:rsidRDefault="0096207E">
      <w:r>
        <w:separator/>
      </w:r>
    </w:p>
  </w:footnote>
  <w:footnote w:type="continuationSeparator" w:id="0">
    <w:p w:rsidR="0096207E" w:rsidRDefault="00962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13"/>
    <w:rsid w:val="00011ECA"/>
    <w:rsid w:val="0003602A"/>
    <w:rsid w:val="00042075"/>
    <w:rsid w:val="000A6FF7"/>
    <w:rsid w:val="000B4D5B"/>
    <w:rsid w:val="000D124D"/>
    <w:rsid w:val="000F553B"/>
    <w:rsid w:val="00101948"/>
    <w:rsid w:val="00140B9D"/>
    <w:rsid w:val="0015070E"/>
    <w:rsid w:val="001553BA"/>
    <w:rsid w:val="00161B0E"/>
    <w:rsid w:val="00171EBB"/>
    <w:rsid w:val="00192E03"/>
    <w:rsid w:val="001931D7"/>
    <w:rsid w:val="001B50B7"/>
    <w:rsid w:val="001B7922"/>
    <w:rsid w:val="001E0C14"/>
    <w:rsid w:val="001E4B1C"/>
    <w:rsid w:val="001E6452"/>
    <w:rsid w:val="00226EA8"/>
    <w:rsid w:val="00241696"/>
    <w:rsid w:val="00253F12"/>
    <w:rsid w:val="00261A77"/>
    <w:rsid w:val="002726F3"/>
    <w:rsid w:val="002959DB"/>
    <w:rsid w:val="002C1F39"/>
    <w:rsid w:val="002C50C6"/>
    <w:rsid w:val="002D0B38"/>
    <w:rsid w:val="002D0C07"/>
    <w:rsid w:val="002D1E13"/>
    <w:rsid w:val="002E69AD"/>
    <w:rsid w:val="003256DA"/>
    <w:rsid w:val="0033392B"/>
    <w:rsid w:val="00343730"/>
    <w:rsid w:val="003507AE"/>
    <w:rsid w:val="003866A1"/>
    <w:rsid w:val="003A36FC"/>
    <w:rsid w:val="003C2B5A"/>
    <w:rsid w:val="003D6863"/>
    <w:rsid w:val="003E4923"/>
    <w:rsid w:val="004260CA"/>
    <w:rsid w:val="00430A09"/>
    <w:rsid w:val="00433611"/>
    <w:rsid w:val="00443541"/>
    <w:rsid w:val="004541C7"/>
    <w:rsid w:val="00475368"/>
    <w:rsid w:val="00494EB9"/>
    <w:rsid w:val="004A36D5"/>
    <w:rsid w:val="004E6C96"/>
    <w:rsid w:val="004F62E6"/>
    <w:rsid w:val="00560B8F"/>
    <w:rsid w:val="00570487"/>
    <w:rsid w:val="00594649"/>
    <w:rsid w:val="005B6AF8"/>
    <w:rsid w:val="005C4A76"/>
    <w:rsid w:val="005D6B31"/>
    <w:rsid w:val="005F49D0"/>
    <w:rsid w:val="0063790D"/>
    <w:rsid w:val="0064312F"/>
    <w:rsid w:val="006446FF"/>
    <w:rsid w:val="00650FE0"/>
    <w:rsid w:val="006616C0"/>
    <w:rsid w:val="006B2E89"/>
    <w:rsid w:val="006B595B"/>
    <w:rsid w:val="006E1DAE"/>
    <w:rsid w:val="006F3384"/>
    <w:rsid w:val="00717E6B"/>
    <w:rsid w:val="007374AA"/>
    <w:rsid w:val="007A3CF2"/>
    <w:rsid w:val="007B1F5D"/>
    <w:rsid w:val="007C7175"/>
    <w:rsid w:val="00811849"/>
    <w:rsid w:val="00812F67"/>
    <w:rsid w:val="00815237"/>
    <w:rsid w:val="0083572D"/>
    <w:rsid w:val="008F2631"/>
    <w:rsid w:val="00915041"/>
    <w:rsid w:val="00917046"/>
    <w:rsid w:val="00933EFF"/>
    <w:rsid w:val="0096207E"/>
    <w:rsid w:val="00964C8C"/>
    <w:rsid w:val="009E3F47"/>
    <w:rsid w:val="009F6C9A"/>
    <w:rsid w:val="00A010FD"/>
    <w:rsid w:val="00A22EED"/>
    <w:rsid w:val="00A64F3D"/>
    <w:rsid w:val="00AA125A"/>
    <w:rsid w:val="00AA1E04"/>
    <w:rsid w:val="00AC3749"/>
    <w:rsid w:val="00AD4B0E"/>
    <w:rsid w:val="00AE0729"/>
    <w:rsid w:val="00AE3F01"/>
    <w:rsid w:val="00AE63F4"/>
    <w:rsid w:val="00B36290"/>
    <w:rsid w:val="00B65E38"/>
    <w:rsid w:val="00B72AEC"/>
    <w:rsid w:val="00B750CA"/>
    <w:rsid w:val="00B76BE8"/>
    <w:rsid w:val="00B82622"/>
    <w:rsid w:val="00BB3B8D"/>
    <w:rsid w:val="00BC1861"/>
    <w:rsid w:val="00BD6339"/>
    <w:rsid w:val="00BE5146"/>
    <w:rsid w:val="00C115E8"/>
    <w:rsid w:val="00C22322"/>
    <w:rsid w:val="00C248CA"/>
    <w:rsid w:val="00C30989"/>
    <w:rsid w:val="00C32E75"/>
    <w:rsid w:val="00C35294"/>
    <w:rsid w:val="00C40861"/>
    <w:rsid w:val="00C6605A"/>
    <w:rsid w:val="00CA60C9"/>
    <w:rsid w:val="00CD45AF"/>
    <w:rsid w:val="00CF1419"/>
    <w:rsid w:val="00D00394"/>
    <w:rsid w:val="00D13BC4"/>
    <w:rsid w:val="00D17FFC"/>
    <w:rsid w:val="00D26A0B"/>
    <w:rsid w:val="00D34F75"/>
    <w:rsid w:val="00D62767"/>
    <w:rsid w:val="00D71A20"/>
    <w:rsid w:val="00D77C22"/>
    <w:rsid w:val="00D90BFE"/>
    <w:rsid w:val="00DA2DC6"/>
    <w:rsid w:val="00DB45D3"/>
    <w:rsid w:val="00DD5BBF"/>
    <w:rsid w:val="00DE750E"/>
    <w:rsid w:val="00E2643B"/>
    <w:rsid w:val="00E408F1"/>
    <w:rsid w:val="00E45727"/>
    <w:rsid w:val="00E51D1D"/>
    <w:rsid w:val="00E637A0"/>
    <w:rsid w:val="00EC171B"/>
    <w:rsid w:val="00EC7238"/>
    <w:rsid w:val="00EF47FA"/>
    <w:rsid w:val="00F02A7D"/>
    <w:rsid w:val="00F0734B"/>
    <w:rsid w:val="00F10660"/>
    <w:rsid w:val="00F31D83"/>
    <w:rsid w:val="00F476B4"/>
    <w:rsid w:val="00F74A73"/>
    <w:rsid w:val="00FA7036"/>
    <w:rsid w:val="00FC04A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25721A"/>
  <w14:defaultImageDpi w14:val="0"/>
  <w15:docId w15:val="{541C7B35-7F32-4759-93A5-59D49F89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F47FA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EF47FA"/>
    <w:rPr>
      <w:rFonts w:cs="Times New Roman"/>
      <w:b/>
      <w:shd w:val="pct20" w:color="auto" w:fill="FFFFFF"/>
    </w:rPr>
  </w:style>
  <w:style w:type="character" w:styleId="Collegamentoipertestuale">
    <w:name w:val="Hyperlink"/>
    <w:basedOn w:val="Carpredefinitoparagrafo"/>
    <w:uiPriority w:val="99"/>
    <w:rsid w:val="00FA7036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6B2E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</w:rPr>
  </w:style>
  <w:style w:type="paragraph" w:styleId="Corpodeltesto2">
    <w:name w:val="Body Text 2"/>
    <w:basedOn w:val="Normale"/>
    <w:link w:val="Corpodeltesto2Carattere"/>
    <w:uiPriority w:val="99"/>
    <w:unhideWhenUsed/>
    <w:rsid w:val="00DD5BBF"/>
    <w:pPr>
      <w:spacing w:after="120" w:line="480" w:lineRule="auto"/>
    </w:pPr>
    <w:rPr>
      <w:rFonts w:ascii="Helvetica" w:hAnsi="Helvetic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DD5BBF"/>
    <w:rPr>
      <w:rFonts w:ascii="Helvetica" w:hAnsi="Helvetica" w:cs="Times New Roman"/>
      <w:sz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D5BBF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DD5BBF"/>
    <w:rPr>
      <w:rFonts w:ascii="Helvetica" w:hAnsi="Helvetica" w:cs="Times New Roman"/>
    </w:rPr>
  </w:style>
  <w:style w:type="character" w:styleId="Rimandonotaapidipagina">
    <w:name w:val="footnote reference"/>
    <w:basedOn w:val="Carpredefinitoparagrafo"/>
    <w:uiPriority w:val="99"/>
    <w:unhideWhenUsed/>
    <w:rsid w:val="00DD5BBF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EF47F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EF47FA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9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5384">
                      <w:marLeft w:val="480"/>
                      <w:marRight w:val="0"/>
                      <w:marTop w:val="60"/>
                      <w:marBottom w:val="60"/>
                      <w:divBdr>
                        <w:top w:val="single" w:sz="4" w:space="3" w:color="A9A9A9"/>
                        <w:left w:val="single" w:sz="4" w:space="3" w:color="A9A9A9"/>
                        <w:bottom w:val="single" w:sz="4" w:space="3" w:color="A9A9A9"/>
                        <w:right w:val="single" w:sz="4" w:space="3" w:color="A9A9A9"/>
                      </w:divBdr>
                      <w:divsChild>
                        <w:div w:id="328095385">
                          <w:marLeft w:val="1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0" w:color="A9A9A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9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P_Administrator\Desktop\DIMEV\DIMEV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DIMEV CARTA INTESTATA</Template>
  <TotalTime>3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Rosalba</dc:creator>
  <cp:keywords/>
  <dc:description/>
  <cp:lastModifiedBy>Domenico Borromeo</cp:lastModifiedBy>
  <cp:revision>4</cp:revision>
  <cp:lastPrinted>2013-06-18T10:13:00Z</cp:lastPrinted>
  <dcterms:created xsi:type="dcterms:W3CDTF">2019-01-29T08:05:00Z</dcterms:created>
  <dcterms:modified xsi:type="dcterms:W3CDTF">2019-02-21T07:36:00Z</dcterms:modified>
</cp:coreProperties>
</file>