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0CA" w:rsidRPr="00AE3F01" w:rsidRDefault="00F476B4" w:rsidP="00DA2DC6">
      <w:pPr>
        <w:rPr>
          <w:b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114300</wp:posOffset>
                </wp:positionV>
                <wp:extent cx="1950720" cy="671830"/>
                <wp:effectExtent l="0" t="635" r="1905" b="381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384" w:rsidRPr="006F3384" w:rsidRDefault="006F3384" w:rsidP="006F3384">
                            <w:pPr>
                              <w:spacing w:before="20" w:after="20" w:line="280" w:lineRule="exact"/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6F3384"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  <w:t>Dipartimento di</w:t>
                            </w:r>
                          </w:p>
                          <w:p w:rsidR="006F3384" w:rsidRPr="006F3384" w:rsidRDefault="006F3384" w:rsidP="006F3384">
                            <w:pPr>
                              <w:spacing w:before="20" w:after="20" w:line="280" w:lineRule="exact"/>
                              <w:rPr>
                                <w:color w:val="1F4E79"/>
                                <w:sz w:val="32"/>
                                <w:szCs w:val="32"/>
                              </w:rPr>
                            </w:pPr>
                            <w:r w:rsidRPr="006F3384">
                              <w:rPr>
                                <w:color w:val="1F4E79"/>
                                <w:spacing w:val="-2"/>
                                <w:sz w:val="32"/>
                                <w:szCs w:val="32"/>
                              </w:rPr>
                              <w:t>Medicina Veterinaria</w:t>
                            </w:r>
                          </w:p>
                          <w:p w:rsidR="002D0B38" w:rsidRPr="00FA7036" w:rsidRDefault="002D0B38" w:rsidP="00C6605A">
                            <w:pPr>
                              <w:spacing w:before="20" w:after="20"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5pt;margin-top:9pt;width:153.6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wwrgIAAKk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" filled="f" stroked="f">
                <v:textbox inset="0,0,0,0">
                  <w:txbxContent>
                    <w:p w:rsidR="006F3384" w:rsidRPr="006F3384" w:rsidRDefault="006F3384" w:rsidP="006F3384">
                      <w:pPr>
                        <w:spacing w:before="20" w:after="20" w:line="280" w:lineRule="exact"/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</w:pPr>
                      <w:r w:rsidRPr="006F3384"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  <w:t>Dipartimento di</w:t>
                      </w:r>
                    </w:p>
                    <w:p w:rsidR="006F3384" w:rsidRPr="006F3384" w:rsidRDefault="006F3384" w:rsidP="006F3384">
                      <w:pPr>
                        <w:spacing w:before="20" w:after="20" w:line="280" w:lineRule="exact"/>
                        <w:rPr>
                          <w:color w:val="1F4E79"/>
                          <w:sz w:val="32"/>
                          <w:szCs w:val="32"/>
                        </w:rPr>
                      </w:pPr>
                      <w:r w:rsidRPr="006F3384">
                        <w:rPr>
                          <w:color w:val="1F4E79"/>
                          <w:spacing w:val="-2"/>
                          <w:sz w:val="32"/>
                          <w:szCs w:val="32"/>
                        </w:rPr>
                        <w:t>Medicina Veterinaria</w:t>
                      </w:r>
                    </w:p>
                    <w:p w:rsidR="002D0B38" w:rsidRPr="00FA7036" w:rsidRDefault="002D0B38" w:rsidP="00C6605A">
                      <w:pPr>
                        <w:spacing w:before="20" w:after="20"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-9525</wp:posOffset>
                </wp:positionV>
                <wp:extent cx="1354455" cy="795655"/>
                <wp:effectExtent l="0" t="635" r="0" b="381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C8C" w:rsidRDefault="00F476B4" w:rsidP="00B750CA">
                            <w:pPr>
                              <w:ind w:left="-142" w:righ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701040"/>
                                  <wp:effectExtent l="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17.7pt;margin-top:-.75pt;width:106.65pt;height:62.6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6HswIAAL4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" filled="f" stroked="f">
                <v:textbox style="mso-fit-shape-to-text:t">
                  <w:txbxContent>
                    <w:p w:rsidR="00964C8C" w:rsidRDefault="00F476B4" w:rsidP="00B750CA">
                      <w:pPr>
                        <w:ind w:left="-142" w:righ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701040"/>
                            <wp:effectExtent l="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3F01">
        <w:rPr>
          <w:b/>
          <w:noProof/>
        </w:rPr>
        <w:drawing>
          <wp:inline distT="0" distB="0" distL="0" distR="0">
            <wp:extent cx="2156460" cy="7239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96" w:rsidRPr="00AE3F01" w:rsidRDefault="004E6C96" w:rsidP="00DA2DC6">
      <w:pPr>
        <w:rPr>
          <w:b/>
        </w:rPr>
      </w:pPr>
    </w:p>
    <w:p w:rsidR="002D0C07" w:rsidRPr="00AE3F01" w:rsidRDefault="002D0C07" w:rsidP="00DA2DC6">
      <w:pPr>
        <w:rPr>
          <w:b/>
        </w:rPr>
      </w:pPr>
    </w:p>
    <w:p w:rsidR="00EF47FA" w:rsidRDefault="00EF47FA" w:rsidP="00B750CA">
      <w:pPr>
        <w:spacing w:line="360" w:lineRule="auto"/>
        <w:ind w:right="-27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ELEZIONE DEI COMPONENTI DELLA GIUNTA DEL </w:t>
      </w:r>
      <w:r w:rsidR="006E1DAE">
        <w:rPr>
          <w:sz w:val="22"/>
          <w:szCs w:val="22"/>
        </w:rPr>
        <w:t xml:space="preserve">CONSIGLIO DEL CORSO DI </w:t>
      </w:r>
      <w:r w:rsidR="002C1F39">
        <w:rPr>
          <w:sz w:val="22"/>
          <w:szCs w:val="22"/>
        </w:rPr>
        <w:t>LAUREA A CICLO UNICO IN MEDICINA VETERINARIA</w:t>
      </w:r>
      <w:r w:rsidR="006E1DAE">
        <w:rPr>
          <w:sz w:val="22"/>
          <w:szCs w:val="22"/>
        </w:rPr>
        <w:t xml:space="preserve"> </w:t>
      </w:r>
      <w:r w:rsidR="002C1F39">
        <w:rPr>
          <w:sz w:val="22"/>
          <w:szCs w:val="22"/>
        </w:rPr>
        <w:t>–</w:t>
      </w:r>
      <w:r w:rsidR="006E1DAE">
        <w:rPr>
          <w:sz w:val="22"/>
          <w:szCs w:val="22"/>
        </w:rPr>
        <w:t xml:space="preserve"> </w:t>
      </w:r>
      <w:r w:rsidR="002C1F39">
        <w:rPr>
          <w:sz w:val="22"/>
          <w:szCs w:val="22"/>
        </w:rPr>
        <w:t>LM42</w:t>
      </w:r>
    </w:p>
    <w:p w:rsidR="00EF47FA" w:rsidRDefault="00EF47FA" w:rsidP="00EF47FA">
      <w:pPr>
        <w:jc w:val="center"/>
        <w:rPr>
          <w:sz w:val="22"/>
          <w:szCs w:val="22"/>
        </w:rPr>
      </w:pPr>
      <w:r>
        <w:rPr>
          <w:sz w:val="22"/>
          <w:szCs w:val="22"/>
        </w:rPr>
        <w:t>- TRIENNIO ACCADEMICO 201</w:t>
      </w:r>
      <w:r w:rsidR="00B750CA">
        <w:rPr>
          <w:sz w:val="22"/>
          <w:szCs w:val="22"/>
        </w:rPr>
        <w:t>8</w:t>
      </w:r>
      <w:r>
        <w:rPr>
          <w:sz w:val="22"/>
          <w:szCs w:val="22"/>
        </w:rPr>
        <w:t>/20</w:t>
      </w:r>
      <w:r w:rsidR="00B750CA">
        <w:rPr>
          <w:sz w:val="22"/>
          <w:szCs w:val="22"/>
        </w:rPr>
        <w:t>2</w:t>
      </w:r>
      <w:r>
        <w:rPr>
          <w:sz w:val="22"/>
          <w:szCs w:val="22"/>
        </w:rPr>
        <w:t>1 -</w:t>
      </w: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F476B4" w:rsidP="00EF47FA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125095</wp:posOffset>
                </wp:positionV>
                <wp:extent cx="6069330" cy="274320"/>
                <wp:effectExtent l="7620" t="7620" r="9525" b="13335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7FA" w:rsidRDefault="00EF47FA" w:rsidP="00EF47FA">
                            <w:pPr>
                              <w:pStyle w:val="Titolo2"/>
                            </w:pPr>
                            <w:r>
                              <w:t xml:space="preserve">PRESENTAZIONE DI CANDIDATURA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.9pt;margin-top:9.85pt;width:477.9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" o:allowincell="f">
                <v:textbox>
                  <w:txbxContent>
                    <w:p w:rsidR="00EF47FA" w:rsidRDefault="00EF47FA" w:rsidP="00EF47FA">
                      <w:pPr>
                        <w:pStyle w:val="Titolo2"/>
                      </w:pPr>
                      <w:r>
                        <w:t xml:space="preserve">PRESENTAZIONE DI CANDIDATURA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47FA" w:rsidRDefault="00EF47FA" w:rsidP="00EF47FA">
      <w:pPr>
        <w:jc w:val="center"/>
        <w:rPr>
          <w:sz w:val="22"/>
          <w:szCs w:val="22"/>
        </w:rPr>
      </w:pPr>
    </w:p>
    <w:p w:rsidR="00EF47FA" w:rsidRDefault="00EF47FA" w:rsidP="00EF47FA">
      <w:pPr>
        <w:jc w:val="center"/>
        <w:rPr>
          <w:sz w:val="22"/>
          <w:szCs w:val="22"/>
        </w:rPr>
      </w:pPr>
      <w:r>
        <w:rPr>
          <w:sz w:val="22"/>
          <w:szCs w:val="22"/>
        </w:rPr>
        <w:t>PRESENTAZIONE DI CANDIDATURA DEL/DELLA:</w:t>
      </w:r>
    </w:p>
    <w:p w:rsidR="00EF47FA" w:rsidRDefault="00EF47FA" w:rsidP="00EF47F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0"/>
      </w:tblGrid>
      <w:tr w:rsidR="00EF47FA" w:rsidTr="00EF47FA">
        <w:trPr>
          <w:trHeight w:val="1661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(Cognome, nome e matricola)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Default="00EF47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______________________________________________________________________________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b/>
              </w:rPr>
              <w:t>Categoria</w:t>
            </w:r>
            <w:r w:rsidRPr="00B750CA">
              <w:t xml:space="preserve">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I fascia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II fascia 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ricercatori </w:t>
            </w:r>
          </w:p>
          <w:p w:rsidR="00650FE0" w:rsidRPr="00B750CA" w:rsidRDefault="00650FE0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a contratto</w:t>
            </w:r>
          </w:p>
          <w:p w:rsidR="00EF47FA" w:rsidRPr="00B750CA" w:rsidRDefault="00EF47FA" w:rsidP="00B750CA">
            <w:pPr>
              <w:spacing w:line="360" w:lineRule="auto"/>
            </w:pPr>
            <w:r w:rsidRPr="00B750CA">
              <w:rPr>
                <w:sz w:val="28"/>
                <w:szCs w:val="28"/>
              </w:rPr>
              <w:t>□</w:t>
            </w:r>
            <w:r w:rsidRPr="00B750CA">
              <w:t xml:space="preserve"> studenti</w:t>
            </w:r>
          </w:p>
          <w:p w:rsidR="00EF47FA" w:rsidRDefault="00EF47FA">
            <w:pPr>
              <w:rPr>
                <w:sz w:val="22"/>
                <w:szCs w:val="22"/>
              </w:rPr>
            </w:pPr>
          </w:p>
        </w:tc>
      </w:tr>
    </w:tbl>
    <w:p w:rsidR="00EF47FA" w:rsidRDefault="00EF47FA" w:rsidP="00EF47FA">
      <w:pPr>
        <w:rPr>
          <w:sz w:val="22"/>
          <w:szCs w:val="22"/>
        </w:rPr>
      </w:pPr>
    </w:p>
    <w:p w:rsidR="00B750CA" w:rsidRDefault="00B750CA" w:rsidP="00B750CA">
      <w:pPr>
        <w:pStyle w:val="Corpotesto"/>
        <w:rPr>
          <w:sz w:val="22"/>
          <w:szCs w:val="22"/>
        </w:rPr>
      </w:pPr>
    </w:p>
    <w:p w:rsidR="00B750CA" w:rsidRPr="00EF47FA" w:rsidRDefault="00B750CA" w:rsidP="00B750CA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>Valenzano, _______________________</w:t>
      </w:r>
    </w:p>
    <w:p w:rsidR="00B750CA" w:rsidRDefault="00B750C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FIRMA</w:t>
      </w: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:rsidR="00B750CA" w:rsidRDefault="00B750CA" w:rsidP="00EF47FA">
      <w:pPr>
        <w:pStyle w:val="Corpotesto"/>
        <w:ind w:left="4536"/>
        <w:jc w:val="center"/>
        <w:rPr>
          <w:sz w:val="22"/>
          <w:szCs w:val="22"/>
        </w:rPr>
      </w:pPr>
    </w:p>
    <w:p w:rsidR="00EF47FA" w:rsidRDefault="00EF47FA" w:rsidP="00EF47FA">
      <w:pPr>
        <w:pStyle w:val="Corpotesto"/>
        <w:rPr>
          <w:sz w:val="22"/>
          <w:szCs w:val="22"/>
        </w:rPr>
      </w:pPr>
    </w:p>
    <w:sectPr w:rsidR="00EF47FA" w:rsidSect="002D0C07">
      <w:footerReference w:type="default" r:id="rId8"/>
      <w:pgSz w:w="11906" w:h="16838"/>
      <w:pgMar w:top="841" w:right="1286" w:bottom="2157" w:left="1260" w:header="539" w:footer="20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6A1" w:rsidRDefault="003866A1">
      <w:r>
        <w:separator/>
      </w:r>
    </w:p>
  </w:endnote>
  <w:endnote w:type="continuationSeparator" w:id="0">
    <w:p w:rsidR="003866A1" w:rsidRDefault="00386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E03" w:rsidRDefault="00F476B4" w:rsidP="0003602A">
    <w:pPr>
      <w:pStyle w:val="Pidipagina"/>
      <w:tabs>
        <w:tab w:val="clear" w:pos="4819"/>
        <w:tab w:val="clear" w:pos="9638"/>
        <w:tab w:val="left" w:pos="10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437515</wp:posOffset>
              </wp:positionV>
              <wp:extent cx="2419350" cy="641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E03" w:rsidRPr="00FA7036" w:rsidRDefault="00192E03" w:rsidP="00192E03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 w:rsidRPr="00FA7036"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in;margin-top:34.45pt;width:190.5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" stroked="f">
              <v:textbox inset="0,0,0,0">
                <w:txbxContent>
                  <w:p w:rsidR="00192E03" w:rsidRPr="00FA7036" w:rsidRDefault="00192E03" w:rsidP="00192E03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 w:rsidRPr="00FA7036"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6A1" w:rsidRDefault="003866A1">
      <w:r>
        <w:separator/>
      </w:r>
    </w:p>
  </w:footnote>
  <w:footnote w:type="continuationSeparator" w:id="0">
    <w:p w:rsidR="003866A1" w:rsidRDefault="003866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13"/>
    <w:rsid w:val="00011ECA"/>
    <w:rsid w:val="0003602A"/>
    <w:rsid w:val="00042075"/>
    <w:rsid w:val="000A6FF7"/>
    <w:rsid w:val="000B4D5B"/>
    <w:rsid w:val="000D124D"/>
    <w:rsid w:val="000F553B"/>
    <w:rsid w:val="00101948"/>
    <w:rsid w:val="00140B9D"/>
    <w:rsid w:val="0015070E"/>
    <w:rsid w:val="001553BA"/>
    <w:rsid w:val="00161B0E"/>
    <w:rsid w:val="00171EBB"/>
    <w:rsid w:val="00192E03"/>
    <w:rsid w:val="001931D7"/>
    <w:rsid w:val="001B50B7"/>
    <w:rsid w:val="001B7922"/>
    <w:rsid w:val="001E4B1C"/>
    <w:rsid w:val="001E6452"/>
    <w:rsid w:val="00226EA8"/>
    <w:rsid w:val="00241696"/>
    <w:rsid w:val="00253F12"/>
    <w:rsid w:val="00261A77"/>
    <w:rsid w:val="002726F3"/>
    <w:rsid w:val="002959DB"/>
    <w:rsid w:val="002C1F39"/>
    <w:rsid w:val="002C50C6"/>
    <w:rsid w:val="002D0B38"/>
    <w:rsid w:val="002D0C07"/>
    <w:rsid w:val="002D1E13"/>
    <w:rsid w:val="002E69AD"/>
    <w:rsid w:val="003256DA"/>
    <w:rsid w:val="0033392B"/>
    <w:rsid w:val="00343730"/>
    <w:rsid w:val="003507AE"/>
    <w:rsid w:val="003866A1"/>
    <w:rsid w:val="003A36FC"/>
    <w:rsid w:val="003C2B5A"/>
    <w:rsid w:val="003D6863"/>
    <w:rsid w:val="003E4923"/>
    <w:rsid w:val="004260CA"/>
    <w:rsid w:val="00430A09"/>
    <w:rsid w:val="00433611"/>
    <w:rsid w:val="00443541"/>
    <w:rsid w:val="004541C7"/>
    <w:rsid w:val="00475368"/>
    <w:rsid w:val="00494EB9"/>
    <w:rsid w:val="004A36D5"/>
    <w:rsid w:val="004E6C96"/>
    <w:rsid w:val="004F62E6"/>
    <w:rsid w:val="00560B8F"/>
    <w:rsid w:val="00570487"/>
    <w:rsid w:val="00594649"/>
    <w:rsid w:val="005B6AF8"/>
    <w:rsid w:val="005C4A76"/>
    <w:rsid w:val="005D6B31"/>
    <w:rsid w:val="005F49D0"/>
    <w:rsid w:val="0063790D"/>
    <w:rsid w:val="0064312F"/>
    <w:rsid w:val="006446FF"/>
    <w:rsid w:val="00650FE0"/>
    <w:rsid w:val="006616C0"/>
    <w:rsid w:val="006B2E89"/>
    <w:rsid w:val="006B595B"/>
    <w:rsid w:val="006E1DAE"/>
    <w:rsid w:val="006F3384"/>
    <w:rsid w:val="00717E6B"/>
    <w:rsid w:val="007374AA"/>
    <w:rsid w:val="007A3CF2"/>
    <w:rsid w:val="007B1F5D"/>
    <w:rsid w:val="007C7175"/>
    <w:rsid w:val="00811849"/>
    <w:rsid w:val="00812F67"/>
    <w:rsid w:val="00815237"/>
    <w:rsid w:val="0083572D"/>
    <w:rsid w:val="008F2631"/>
    <w:rsid w:val="00915041"/>
    <w:rsid w:val="00917046"/>
    <w:rsid w:val="00933EFF"/>
    <w:rsid w:val="00964C8C"/>
    <w:rsid w:val="009E3F47"/>
    <w:rsid w:val="009F6C9A"/>
    <w:rsid w:val="00A010FD"/>
    <w:rsid w:val="00A22EED"/>
    <w:rsid w:val="00A64F3D"/>
    <w:rsid w:val="00AA125A"/>
    <w:rsid w:val="00AA1E04"/>
    <w:rsid w:val="00AC3749"/>
    <w:rsid w:val="00AD4B0E"/>
    <w:rsid w:val="00AE0729"/>
    <w:rsid w:val="00AE3F01"/>
    <w:rsid w:val="00AE63F4"/>
    <w:rsid w:val="00B36290"/>
    <w:rsid w:val="00B65E38"/>
    <w:rsid w:val="00B72AEC"/>
    <w:rsid w:val="00B750CA"/>
    <w:rsid w:val="00B76BE8"/>
    <w:rsid w:val="00B82622"/>
    <w:rsid w:val="00BB3B8D"/>
    <w:rsid w:val="00BC1861"/>
    <w:rsid w:val="00BD6339"/>
    <w:rsid w:val="00BE5146"/>
    <w:rsid w:val="00C115E8"/>
    <w:rsid w:val="00C22322"/>
    <w:rsid w:val="00C248CA"/>
    <w:rsid w:val="00C30989"/>
    <w:rsid w:val="00C32E75"/>
    <w:rsid w:val="00C35294"/>
    <w:rsid w:val="00C40861"/>
    <w:rsid w:val="00C6605A"/>
    <w:rsid w:val="00CA60C9"/>
    <w:rsid w:val="00CD45AF"/>
    <w:rsid w:val="00CF1419"/>
    <w:rsid w:val="00D00394"/>
    <w:rsid w:val="00D13BC4"/>
    <w:rsid w:val="00D17FFC"/>
    <w:rsid w:val="00D26A0B"/>
    <w:rsid w:val="00D34F75"/>
    <w:rsid w:val="00D62767"/>
    <w:rsid w:val="00D71A20"/>
    <w:rsid w:val="00D90BFE"/>
    <w:rsid w:val="00DA2DC6"/>
    <w:rsid w:val="00DB45D3"/>
    <w:rsid w:val="00DD5BBF"/>
    <w:rsid w:val="00DE750E"/>
    <w:rsid w:val="00E2643B"/>
    <w:rsid w:val="00E408F1"/>
    <w:rsid w:val="00E45727"/>
    <w:rsid w:val="00E51D1D"/>
    <w:rsid w:val="00E637A0"/>
    <w:rsid w:val="00EC171B"/>
    <w:rsid w:val="00EC7238"/>
    <w:rsid w:val="00EF47FA"/>
    <w:rsid w:val="00F02A7D"/>
    <w:rsid w:val="00F10660"/>
    <w:rsid w:val="00F31D83"/>
    <w:rsid w:val="00F476B4"/>
    <w:rsid w:val="00F74A73"/>
    <w:rsid w:val="00FA7036"/>
    <w:rsid w:val="00FC04A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41C7B35-7F32-4759-93A5-59D49F89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F47FA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EF47FA"/>
    <w:rPr>
      <w:rFonts w:cs="Times New Roman"/>
      <w:b/>
      <w:shd w:val="pct20" w:color="auto" w:fill="FFFFFF"/>
    </w:rPr>
  </w:style>
  <w:style w:type="character" w:styleId="Collegamentoipertestuale">
    <w:name w:val="Hyperlink"/>
    <w:basedOn w:val="Carpredefinitoparagrafo"/>
    <w:uiPriority w:val="99"/>
    <w:rsid w:val="00FA7036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92E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6B2E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</w:rPr>
  </w:style>
  <w:style w:type="paragraph" w:styleId="Corpodeltesto2">
    <w:name w:val="Body Text 2"/>
    <w:basedOn w:val="Normale"/>
    <w:link w:val="Corpodeltesto2Carattere"/>
    <w:uiPriority w:val="99"/>
    <w:unhideWhenUsed/>
    <w:rsid w:val="00DD5BBF"/>
    <w:pPr>
      <w:spacing w:after="120" w:line="480" w:lineRule="auto"/>
    </w:pPr>
    <w:rPr>
      <w:rFonts w:ascii="Helvetica" w:hAnsi="Helvetic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DD5BBF"/>
    <w:rPr>
      <w:rFonts w:ascii="Helvetica" w:hAnsi="Helvetica" w:cs="Times New Roman"/>
      <w:sz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D5BBF"/>
    <w:rPr>
      <w:rFonts w:ascii="Helvetica" w:hAnsi="Helvetic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DD5BBF"/>
    <w:rPr>
      <w:rFonts w:ascii="Helvetica" w:hAnsi="Helvetica" w:cs="Times New Roman"/>
    </w:rPr>
  </w:style>
  <w:style w:type="character" w:styleId="Rimandonotaapidipagina">
    <w:name w:val="footnote reference"/>
    <w:basedOn w:val="Carpredefinitoparagrafo"/>
    <w:uiPriority w:val="99"/>
    <w:unhideWhenUsed/>
    <w:rsid w:val="00DD5BBF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EF47F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EF47FA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9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5384">
                      <w:marLeft w:val="480"/>
                      <w:marRight w:val="0"/>
                      <w:marTop w:val="60"/>
                      <w:marBottom w:val="60"/>
                      <w:divBdr>
                        <w:top w:val="single" w:sz="4" w:space="3" w:color="A9A9A9"/>
                        <w:left w:val="single" w:sz="4" w:space="3" w:color="A9A9A9"/>
                        <w:bottom w:val="single" w:sz="4" w:space="3" w:color="A9A9A9"/>
                        <w:right w:val="single" w:sz="4" w:space="3" w:color="A9A9A9"/>
                      </w:divBdr>
                      <w:divsChild>
                        <w:div w:id="328095385">
                          <w:marLeft w:val="1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0" w:color="A9A9A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9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P_Administrator\Desktop\DIMEV\DIMEV%20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DIMEV CARTA INTESTATA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Rosalba</dc:creator>
  <cp:keywords/>
  <dc:description/>
  <cp:lastModifiedBy>Domenico Borromeo</cp:lastModifiedBy>
  <cp:revision>2</cp:revision>
  <cp:lastPrinted>2013-06-18T10:13:00Z</cp:lastPrinted>
  <dcterms:created xsi:type="dcterms:W3CDTF">2019-01-29T08:05:00Z</dcterms:created>
  <dcterms:modified xsi:type="dcterms:W3CDTF">2019-01-29T08:05:00Z</dcterms:modified>
</cp:coreProperties>
</file>