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60CA" w:rsidRPr="00AE3F01" w:rsidRDefault="00F476B4" w:rsidP="00DA2DC6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114300</wp:posOffset>
                </wp:positionV>
                <wp:extent cx="1950720" cy="671830"/>
                <wp:effectExtent l="0" t="635" r="1905" b="381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720" cy="6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384" w:rsidRPr="006F3384" w:rsidRDefault="006F3384" w:rsidP="006F3384">
                            <w:pPr>
                              <w:spacing w:before="20" w:after="20" w:line="280" w:lineRule="exact"/>
                              <w:rPr>
                                <w:color w:val="1F4E79"/>
                                <w:spacing w:val="-2"/>
                                <w:sz w:val="32"/>
                                <w:szCs w:val="32"/>
                              </w:rPr>
                            </w:pPr>
                            <w:r w:rsidRPr="006F3384">
                              <w:rPr>
                                <w:color w:val="1F4E79"/>
                                <w:spacing w:val="-2"/>
                                <w:sz w:val="32"/>
                                <w:szCs w:val="32"/>
                              </w:rPr>
                              <w:t>Dipartimento di</w:t>
                            </w:r>
                          </w:p>
                          <w:p w:rsidR="006F3384" w:rsidRPr="006F3384" w:rsidRDefault="006F3384" w:rsidP="006F3384">
                            <w:pPr>
                              <w:spacing w:before="20" w:after="20" w:line="280" w:lineRule="exact"/>
                              <w:rPr>
                                <w:color w:val="1F4E79"/>
                                <w:sz w:val="32"/>
                                <w:szCs w:val="32"/>
                              </w:rPr>
                            </w:pPr>
                            <w:r w:rsidRPr="006F3384">
                              <w:rPr>
                                <w:color w:val="1F4E79"/>
                                <w:spacing w:val="-2"/>
                                <w:sz w:val="32"/>
                                <w:szCs w:val="32"/>
                              </w:rPr>
                              <w:t>Medicina Veterinaria</w:t>
                            </w:r>
                          </w:p>
                          <w:p w:rsidR="002D0B38" w:rsidRPr="00FA7036" w:rsidRDefault="002D0B38" w:rsidP="00C6605A">
                            <w:pPr>
                              <w:spacing w:before="20" w:after="20" w:line="280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85pt;margin-top:9pt;width:153.6pt;height:5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wwwrgIAAKk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" filled="f" stroked="f">
                <v:textbox inset="0,0,0,0">
                  <w:txbxContent>
                    <w:p w:rsidR="006F3384" w:rsidRPr="006F3384" w:rsidRDefault="006F3384" w:rsidP="006F3384">
                      <w:pPr>
                        <w:spacing w:before="20" w:after="20" w:line="280" w:lineRule="exact"/>
                        <w:rPr>
                          <w:color w:val="1F4E79"/>
                          <w:spacing w:val="-2"/>
                          <w:sz w:val="32"/>
                          <w:szCs w:val="32"/>
                        </w:rPr>
                      </w:pPr>
                      <w:r w:rsidRPr="006F3384">
                        <w:rPr>
                          <w:color w:val="1F4E79"/>
                          <w:spacing w:val="-2"/>
                          <w:sz w:val="32"/>
                          <w:szCs w:val="32"/>
                        </w:rPr>
                        <w:t>Dipartimento di</w:t>
                      </w:r>
                    </w:p>
                    <w:p w:rsidR="006F3384" w:rsidRPr="006F3384" w:rsidRDefault="006F3384" w:rsidP="006F3384">
                      <w:pPr>
                        <w:spacing w:before="20" w:after="20" w:line="280" w:lineRule="exact"/>
                        <w:rPr>
                          <w:color w:val="1F4E79"/>
                          <w:sz w:val="32"/>
                          <w:szCs w:val="32"/>
                        </w:rPr>
                      </w:pPr>
                      <w:r w:rsidRPr="006F3384">
                        <w:rPr>
                          <w:color w:val="1F4E79"/>
                          <w:spacing w:val="-2"/>
                          <w:sz w:val="32"/>
                          <w:szCs w:val="32"/>
                        </w:rPr>
                        <w:t>Medicina Veterinaria</w:t>
                      </w:r>
                    </w:p>
                    <w:p w:rsidR="002D0B38" w:rsidRPr="00FA7036" w:rsidRDefault="002D0B38" w:rsidP="00C6605A">
                      <w:pPr>
                        <w:spacing w:before="20" w:after="20" w:line="280" w:lineRule="exac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5304790</wp:posOffset>
                </wp:positionH>
                <wp:positionV relativeFrom="paragraph">
                  <wp:posOffset>-9525</wp:posOffset>
                </wp:positionV>
                <wp:extent cx="1354455" cy="795655"/>
                <wp:effectExtent l="0" t="635" r="0" b="381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4455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4C8C" w:rsidRDefault="00F476B4" w:rsidP="00B750CA">
                            <w:pPr>
                              <w:ind w:left="-142" w:right="28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0600" cy="701040"/>
                                  <wp:effectExtent l="0" t="0" r="0" b="0"/>
                                  <wp:docPr id="2" name="Immagin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701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417.7pt;margin-top:-.75pt;width:106.65pt;height:62.65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" filled="f" stroked="f">
                <v:textbox style="mso-fit-shape-to-text:t">
                  <w:txbxContent>
                    <w:p w:rsidR="00964C8C" w:rsidRDefault="00F476B4" w:rsidP="00B750CA">
                      <w:pPr>
                        <w:ind w:left="-142" w:right="28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90600" cy="701040"/>
                            <wp:effectExtent l="0" t="0" r="0" b="0"/>
                            <wp:docPr id="2" name="Immagin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0" cy="701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E3F01">
        <w:rPr>
          <w:b/>
          <w:noProof/>
        </w:rPr>
        <w:drawing>
          <wp:inline distT="0" distB="0" distL="0" distR="0">
            <wp:extent cx="2156460" cy="7239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C96" w:rsidRPr="00AE3F01" w:rsidRDefault="004E6C96" w:rsidP="00DA2DC6">
      <w:pPr>
        <w:rPr>
          <w:b/>
        </w:rPr>
      </w:pPr>
    </w:p>
    <w:p w:rsidR="002D0C07" w:rsidRPr="00AE3F01" w:rsidRDefault="002D0C07" w:rsidP="00DA2DC6">
      <w:pPr>
        <w:rPr>
          <w:b/>
        </w:rPr>
      </w:pPr>
    </w:p>
    <w:p w:rsidR="00EF47FA" w:rsidRDefault="00EF47FA" w:rsidP="00B750CA">
      <w:pPr>
        <w:spacing w:line="360" w:lineRule="auto"/>
        <w:ind w:right="-279"/>
        <w:jc w:val="center"/>
        <w:rPr>
          <w:sz w:val="22"/>
          <w:szCs w:val="22"/>
        </w:rPr>
      </w:pPr>
      <w:r>
        <w:rPr>
          <w:sz w:val="22"/>
          <w:szCs w:val="22"/>
        </w:rPr>
        <w:t>ELEZIONE</w:t>
      </w:r>
      <w:r w:rsidR="007121C4">
        <w:rPr>
          <w:sz w:val="22"/>
          <w:szCs w:val="22"/>
        </w:rPr>
        <w:t xml:space="preserve"> SUPPLETTIVE </w:t>
      </w:r>
      <w:r>
        <w:rPr>
          <w:sz w:val="22"/>
          <w:szCs w:val="22"/>
        </w:rPr>
        <w:t xml:space="preserve">DEI COMPONENTI DELLA GIUNTA DEL </w:t>
      </w:r>
      <w:r w:rsidR="006E1DAE">
        <w:rPr>
          <w:sz w:val="22"/>
          <w:szCs w:val="22"/>
        </w:rPr>
        <w:t xml:space="preserve">CONSIGLIO DEL CORSO DI </w:t>
      </w:r>
      <w:r w:rsidR="002C1F39">
        <w:rPr>
          <w:sz w:val="22"/>
          <w:szCs w:val="22"/>
        </w:rPr>
        <w:t>LAUREA A CICLO UNICO IN MEDICINA VETERINARIA</w:t>
      </w:r>
      <w:r w:rsidR="006E1DAE">
        <w:rPr>
          <w:sz w:val="22"/>
          <w:szCs w:val="22"/>
        </w:rPr>
        <w:t xml:space="preserve"> </w:t>
      </w:r>
      <w:r w:rsidR="002C1F39">
        <w:rPr>
          <w:sz w:val="22"/>
          <w:szCs w:val="22"/>
        </w:rPr>
        <w:t>–</w:t>
      </w:r>
      <w:r w:rsidR="006E1DAE">
        <w:rPr>
          <w:sz w:val="22"/>
          <w:szCs w:val="22"/>
        </w:rPr>
        <w:t xml:space="preserve"> </w:t>
      </w:r>
      <w:r w:rsidR="002C1F39">
        <w:rPr>
          <w:sz w:val="22"/>
          <w:szCs w:val="22"/>
        </w:rPr>
        <w:t>LM42</w:t>
      </w:r>
    </w:p>
    <w:p w:rsidR="00EF47FA" w:rsidRDefault="00EF47FA" w:rsidP="00EF47FA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7121C4">
        <w:rPr>
          <w:sz w:val="22"/>
          <w:szCs w:val="22"/>
        </w:rPr>
        <w:t xml:space="preserve">SCORCIO </w:t>
      </w:r>
      <w:r>
        <w:rPr>
          <w:sz w:val="22"/>
          <w:szCs w:val="22"/>
        </w:rPr>
        <w:t>TRIENNIO ACCADEMICO 201</w:t>
      </w:r>
      <w:r w:rsidR="00B750CA">
        <w:rPr>
          <w:sz w:val="22"/>
          <w:szCs w:val="22"/>
        </w:rPr>
        <w:t>8</w:t>
      </w:r>
      <w:r>
        <w:rPr>
          <w:sz w:val="22"/>
          <w:szCs w:val="22"/>
        </w:rPr>
        <w:t>/20</w:t>
      </w:r>
      <w:r w:rsidR="00B750CA">
        <w:rPr>
          <w:sz w:val="22"/>
          <w:szCs w:val="22"/>
        </w:rPr>
        <w:t>2</w:t>
      </w:r>
      <w:r>
        <w:rPr>
          <w:sz w:val="22"/>
          <w:szCs w:val="22"/>
        </w:rPr>
        <w:t>1 -</w:t>
      </w:r>
    </w:p>
    <w:p w:rsidR="00EF47FA" w:rsidRDefault="00EF47FA" w:rsidP="00EF47FA">
      <w:pPr>
        <w:jc w:val="center"/>
        <w:rPr>
          <w:sz w:val="22"/>
          <w:szCs w:val="22"/>
        </w:rPr>
      </w:pPr>
    </w:p>
    <w:p w:rsidR="00EF47FA" w:rsidRDefault="00EF47FA" w:rsidP="00EF47FA">
      <w:pPr>
        <w:jc w:val="center"/>
        <w:rPr>
          <w:sz w:val="22"/>
          <w:szCs w:val="22"/>
        </w:rPr>
      </w:pPr>
    </w:p>
    <w:p w:rsidR="00EF47FA" w:rsidRDefault="00F476B4" w:rsidP="00EF47FA">
      <w:pPr>
        <w:jc w:val="center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125095</wp:posOffset>
                </wp:positionV>
                <wp:extent cx="6069330" cy="274320"/>
                <wp:effectExtent l="7620" t="7620" r="9525" b="13335"/>
                <wp:wrapSquare wrapText="bothSides"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933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7FA" w:rsidRDefault="00EF47FA" w:rsidP="00EF47FA">
                            <w:pPr>
                              <w:pStyle w:val="Titolo2"/>
                            </w:pPr>
                            <w:r>
                              <w:t xml:space="preserve">PRESENTAZIONE DI CANDIDATURA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-.9pt;margin-top:9.85pt;width:477.9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" o:allowincell="f">
                <v:textbox>
                  <w:txbxContent>
                    <w:p w:rsidR="00EF47FA" w:rsidRDefault="00EF47FA" w:rsidP="00EF47FA">
                      <w:pPr>
                        <w:pStyle w:val="Titolo2"/>
                      </w:pPr>
                      <w:r>
                        <w:t xml:space="preserve">PRESENTAZIONE DI CANDIDATURA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F47FA" w:rsidRDefault="00EF47FA" w:rsidP="00EF47FA">
      <w:pPr>
        <w:jc w:val="center"/>
        <w:rPr>
          <w:sz w:val="22"/>
          <w:szCs w:val="22"/>
        </w:rPr>
      </w:pPr>
    </w:p>
    <w:p w:rsidR="00EF47FA" w:rsidRDefault="00EF47FA" w:rsidP="00EF47FA">
      <w:pPr>
        <w:jc w:val="center"/>
        <w:rPr>
          <w:sz w:val="22"/>
          <w:szCs w:val="22"/>
        </w:rPr>
      </w:pPr>
      <w:r>
        <w:rPr>
          <w:sz w:val="22"/>
          <w:szCs w:val="22"/>
        </w:rPr>
        <w:t>PRESENTAZIONE DI CANDIDATURA DEL/DELLA:</w:t>
      </w:r>
    </w:p>
    <w:p w:rsidR="00EF47FA" w:rsidRDefault="00EF47FA" w:rsidP="00EF47FA">
      <w:pPr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50"/>
      </w:tblGrid>
      <w:tr w:rsidR="00EF47FA" w:rsidTr="00EF47FA">
        <w:trPr>
          <w:trHeight w:val="1661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EF47FA" w:rsidRDefault="00EF47FA">
            <w:pPr>
              <w:rPr>
                <w:sz w:val="22"/>
                <w:szCs w:val="22"/>
              </w:rPr>
            </w:pPr>
          </w:p>
          <w:p w:rsidR="00EF47FA" w:rsidRDefault="00EF47FA">
            <w:pPr>
              <w:rPr>
                <w:sz w:val="22"/>
                <w:szCs w:val="22"/>
              </w:rPr>
            </w:pPr>
          </w:p>
          <w:p w:rsidR="00EF47FA" w:rsidRDefault="00EF47F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______________________________________________________________________________</w:t>
            </w:r>
          </w:p>
          <w:p w:rsidR="00EF47FA" w:rsidRDefault="00EF47FA">
            <w:pPr>
              <w:rPr>
                <w:sz w:val="22"/>
                <w:szCs w:val="22"/>
              </w:rPr>
            </w:pPr>
          </w:p>
          <w:p w:rsidR="00EF47FA" w:rsidRDefault="00EF47F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(Cognome, nome e matricola)</w:t>
            </w:r>
          </w:p>
          <w:p w:rsidR="00EF47FA" w:rsidRDefault="00EF47FA">
            <w:pPr>
              <w:rPr>
                <w:sz w:val="22"/>
                <w:szCs w:val="22"/>
              </w:rPr>
            </w:pPr>
          </w:p>
          <w:p w:rsidR="00EF47FA" w:rsidRDefault="00EF47F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______________________________________________________________________________</w:t>
            </w:r>
          </w:p>
          <w:p w:rsidR="00EF47FA" w:rsidRDefault="00EF47FA">
            <w:pPr>
              <w:rPr>
                <w:sz w:val="22"/>
                <w:szCs w:val="22"/>
              </w:rPr>
            </w:pPr>
          </w:p>
          <w:p w:rsidR="00EF47FA" w:rsidRPr="00B750CA" w:rsidRDefault="00EF47FA" w:rsidP="00B750CA">
            <w:pPr>
              <w:spacing w:line="360" w:lineRule="auto"/>
            </w:pPr>
            <w:r w:rsidRPr="00B750CA">
              <w:rPr>
                <w:b/>
              </w:rPr>
              <w:t>Categoria</w:t>
            </w:r>
            <w:r w:rsidRPr="00B750CA">
              <w:t xml:space="preserve"> </w:t>
            </w:r>
          </w:p>
          <w:p w:rsidR="00EF47FA" w:rsidRPr="00B750CA" w:rsidRDefault="00EF47FA" w:rsidP="00B750CA">
            <w:pPr>
              <w:spacing w:line="360" w:lineRule="auto"/>
            </w:pPr>
            <w:r w:rsidRPr="00B750CA">
              <w:rPr>
                <w:sz w:val="28"/>
                <w:szCs w:val="28"/>
              </w:rPr>
              <w:t>□</w:t>
            </w:r>
            <w:r w:rsidRPr="00B750CA">
              <w:t xml:space="preserve"> I fascia </w:t>
            </w:r>
          </w:p>
          <w:p w:rsidR="00EF47FA" w:rsidRPr="00B750CA" w:rsidRDefault="00EF47FA" w:rsidP="00B750CA">
            <w:pPr>
              <w:spacing w:line="360" w:lineRule="auto"/>
            </w:pPr>
            <w:r w:rsidRPr="00B750CA">
              <w:rPr>
                <w:sz w:val="28"/>
                <w:szCs w:val="28"/>
              </w:rPr>
              <w:t>□</w:t>
            </w:r>
            <w:r w:rsidRPr="00B750CA">
              <w:t xml:space="preserve"> II fascia </w:t>
            </w:r>
          </w:p>
          <w:p w:rsidR="00EF47FA" w:rsidRPr="00B750CA" w:rsidRDefault="00EF47FA" w:rsidP="00B750CA">
            <w:pPr>
              <w:spacing w:line="360" w:lineRule="auto"/>
            </w:pPr>
            <w:r w:rsidRPr="00B750CA">
              <w:rPr>
                <w:sz w:val="28"/>
                <w:szCs w:val="28"/>
              </w:rPr>
              <w:t>□</w:t>
            </w:r>
            <w:r w:rsidRPr="00B750CA">
              <w:t xml:space="preserve"> ricercatori </w:t>
            </w:r>
          </w:p>
          <w:p w:rsidR="00650FE0" w:rsidRPr="00B750CA" w:rsidRDefault="00650FE0" w:rsidP="00B750CA">
            <w:pPr>
              <w:spacing w:line="360" w:lineRule="auto"/>
            </w:pPr>
            <w:r w:rsidRPr="00B750CA">
              <w:rPr>
                <w:sz w:val="28"/>
                <w:szCs w:val="28"/>
              </w:rPr>
              <w:t>□</w:t>
            </w:r>
            <w:r w:rsidRPr="00B750CA">
              <w:t xml:space="preserve"> a contratto</w:t>
            </w:r>
          </w:p>
          <w:p w:rsidR="00EF47FA" w:rsidRPr="00B750CA" w:rsidRDefault="00EF47FA" w:rsidP="00B750CA">
            <w:pPr>
              <w:spacing w:line="360" w:lineRule="auto"/>
            </w:pPr>
            <w:r w:rsidRPr="00B750CA">
              <w:rPr>
                <w:sz w:val="28"/>
                <w:szCs w:val="28"/>
              </w:rPr>
              <w:t>□</w:t>
            </w:r>
            <w:r w:rsidRPr="00B750CA">
              <w:t xml:space="preserve"> studenti</w:t>
            </w:r>
          </w:p>
          <w:p w:rsidR="00EF47FA" w:rsidRDefault="00EF47FA">
            <w:pPr>
              <w:rPr>
                <w:sz w:val="22"/>
                <w:szCs w:val="22"/>
              </w:rPr>
            </w:pPr>
          </w:p>
        </w:tc>
      </w:tr>
    </w:tbl>
    <w:p w:rsidR="00EF47FA" w:rsidRDefault="00EF47FA" w:rsidP="00EF47FA">
      <w:pPr>
        <w:rPr>
          <w:sz w:val="22"/>
          <w:szCs w:val="22"/>
        </w:rPr>
      </w:pPr>
    </w:p>
    <w:p w:rsidR="00B750CA" w:rsidRDefault="00B750CA" w:rsidP="00B750CA">
      <w:pPr>
        <w:pStyle w:val="Corpotesto"/>
        <w:rPr>
          <w:sz w:val="22"/>
          <w:szCs w:val="22"/>
        </w:rPr>
      </w:pPr>
    </w:p>
    <w:p w:rsidR="00B750CA" w:rsidRPr="00EF47FA" w:rsidRDefault="009D55B0" w:rsidP="00B750CA">
      <w:pPr>
        <w:pStyle w:val="Corpotesto"/>
        <w:rPr>
          <w:sz w:val="22"/>
          <w:szCs w:val="22"/>
        </w:rPr>
      </w:pPr>
      <w:r>
        <w:rPr>
          <w:sz w:val="22"/>
          <w:szCs w:val="22"/>
        </w:rPr>
        <w:t>Luogo e data</w:t>
      </w:r>
      <w:r w:rsidR="00B750CA">
        <w:rPr>
          <w:sz w:val="22"/>
          <w:szCs w:val="22"/>
        </w:rPr>
        <w:t xml:space="preserve">, </w:t>
      </w:r>
      <w:bookmarkStart w:id="0" w:name="_GoBack"/>
      <w:bookmarkEnd w:id="0"/>
    </w:p>
    <w:p w:rsidR="00B750CA" w:rsidRDefault="00B750CA" w:rsidP="00EF47FA">
      <w:pPr>
        <w:pStyle w:val="Corpotesto"/>
        <w:ind w:left="4536"/>
        <w:jc w:val="center"/>
        <w:rPr>
          <w:sz w:val="22"/>
          <w:szCs w:val="22"/>
        </w:rPr>
      </w:pPr>
    </w:p>
    <w:p w:rsidR="00EF47FA" w:rsidRDefault="00EF47FA" w:rsidP="00EF47FA">
      <w:pPr>
        <w:pStyle w:val="Corpotesto"/>
        <w:ind w:left="4536"/>
        <w:jc w:val="center"/>
        <w:rPr>
          <w:sz w:val="22"/>
          <w:szCs w:val="22"/>
        </w:rPr>
      </w:pPr>
      <w:r>
        <w:rPr>
          <w:sz w:val="22"/>
          <w:szCs w:val="22"/>
        </w:rPr>
        <w:t>FIRMA</w:t>
      </w:r>
    </w:p>
    <w:p w:rsidR="00EF47FA" w:rsidRDefault="00EF47FA" w:rsidP="00EF47FA">
      <w:pPr>
        <w:pStyle w:val="Corpotesto"/>
        <w:ind w:left="4536"/>
        <w:jc w:val="center"/>
        <w:rPr>
          <w:sz w:val="22"/>
          <w:szCs w:val="22"/>
        </w:rPr>
      </w:pPr>
    </w:p>
    <w:p w:rsidR="00EF47FA" w:rsidRDefault="00EF47FA" w:rsidP="00EF47FA">
      <w:pPr>
        <w:pStyle w:val="Corpotesto"/>
        <w:ind w:left="4536"/>
        <w:jc w:val="center"/>
        <w:rPr>
          <w:sz w:val="22"/>
          <w:szCs w:val="22"/>
        </w:rPr>
      </w:pPr>
      <w:r>
        <w:rPr>
          <w:sz w:val="22"/>
          <w:szCs w:val="22"/>
        </w:rPr>
        <w:t>____________________________________</w:t>
      </w:r>
    </w:p>
    <w:p w:rsidR="00B750CA" w:rsidRDefault="00B750CA" w:rsidP="00EF47FA">
      <w:pPr>
        <w:pStyle w:val="Corpotesto"/>
        <w:ind w:left="4536"/>
        <w:jc w:val="center"/>
        <w:rPr>
          <w:sz w:val="22"/>
          <w:szCs w:val="22"/>
        </w:rPr>
      </w:pPr>
    </w:p>
    <w:p w:rsidR="00EF47FA" w:rsidRDefault="00EF47FA" w:rsidP="00EF47FA">
      <w:pPr>
        <w:pStyle w:val="Corpotesto"/>
        <w:rPr>
          <w:sz w:val="22"/>
          <w:szCs w:val="22"/>
        </w:rPr>
      </w:pPr>
    </w:p>
    <w:sectPr w:rsidR="00EF47FA" w:rsidSect="002D0C07">
      <w:footerReference w:type="default" r:id="rId9"/>
      <w:pgSz w:w="11906" w:h="16838"/>
      <w:pgMar w:top="841" w:right="1286" w:bottom="2157" w:left="1260" w:header="539" w:footer="20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43F4" w:rsidRDefault="008F43F4">
      <w:r>
        <w:separator/>
      </w:r>
    </w:p>
  </w:endnote>
  <w:endnote w:type="continuationSeparator" w:id="0">
    <w:p w:rsidR="008F43F4" w:rsidRDefault="008F43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E03" w:rsidRDefault="00F476B4" w:rsidP="0003602A">
    <w:pPr>
      <w:pStyle w:val="Pidipagina"/>
      <w:tabs>
        <w:tab w:val="clear" w:pos="4819"/>
        <w:tab w:val="clear" w:pos="9638"/>
        <w:tab w:val="left" w:pos="106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3657600</wp:posOffset>
              </wp:positionH>
              <wp:positionV relativeFrom="paragraph">
                <wp:posOffset>437515</wp:posOffset>
              </wp:positionV>
              <wp:extent cx="2419350" cy="64135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9350" cy="641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2E03" w:rsidRPr="00FA7036" w:rsidRDefault="00192E03" w:rsidP="00192E03">
                          <w:pPr>
                            <w:spacing w:line="160" w:lineRule="exact"/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</w:pPr>
                          <w:r w:rsidRPr="00FA7036"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4in;margin-top:34.45pt;width:190.5pt;height:5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" stroked="f">
              <v:textbox inset="0,0,0,0">
                <w:txbxContent>
                  <w:p w:rsidR="00192E03" w:rsidRPr="00FA7036" w:rsidRDefault="00192E03" w:rsidP="00192E03">
                    <w:pPr>
                      <w:spacing w:line="160" w:lineRule="exact"/>
                      <w:rPr>
                        <w:rFonts w:ascii="Arial" w:hAnsi="Arial"/>
                        <w:color w:val="333333"/>
                        <w:sz w:val="14"/>
                      </w:rPr>
                    </w:pPr>
                    <w:r w:rsidRPr="00FA7036">
                      <w:rPr>
                        <w:rFonts w:ascii="Arial" w:hAnsi="Arial"/>
                        <w:color w:val="333333"/>
                        <w:sz w:val="1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43F4" w:rsidRDefault="008F43F4">
      <w:r>
        <w:separator/>
      </w:r>
    </w:p>
  </w:footnote>
  <w:footnote w:type="continuationSeparator" w:id="0">
    <w:p w:rsidR="008F43F4" w:rsidRDefault="008F43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E13"/>
    <w:rsid w:val="00011ECA"/>
    <w:rsid w:val="0003602A"/>
    <w:rsid w:val="00042075"/>
    <w:rsid w:val="000A6FF7"/>
    <w:rsid w:val="000B4D5B"/>
    <w:rsid w:val="000D124D"/>
    <w:rsid w:val="000F553B"/>
    <w:rsid w:val="00101948"/>
    <w:rsid w:val="00140B9D"/>
    <w:rsid w:val="0015070E"/>
    <w:rsid w:val="001553BA"/>
    <w:rsid w:val="00161B0E"/>
    <w:rsid w:val="00171EBB"/>
    <w:rsid w:val="00192E03"/>
    <w:rsid w:val="001931D7"/>
    <w:rsid w:val="001B50B7"/>
    <w:rsid w:val="001B7922"/>
    <w:rsid w:val="001E4B1C"/>
    <w:rsid w:val="001E6452"/>
    <w:rsid w:val="00226EA8"/>
    <w:rsid w:val="00241696"/>
    <w:rsid w:val="00253F12"/>
    <w:rsid w:val="00261A77"/>
    <w:rsid w:val="002726F3"/>
    <w:rsid w:val="002959DB"/>
    <w:rsid w:val="002C1F39"/>
    <w:rsid w:val="002C50C6"/>
    <w:rsid w:val="002D0B38"/>
    <w:rsid w:val="002D0C07"/>
    <w:rsid w:val="002D1E13"/>
    <w:rsid w:val="002E69AD"/>
    <w:rsid w:val="003256DA"/>
    <w:rsid w:val="0033392B"/>
    <w:rsid w:val="00343730"/>
    <w:rsid w:val="003507AE"/>
    <w:rsid w:val="003866A1"/>
    <w:rsid w:val="003A36FC"/>
    <w:rsid w:val="003C2B5A"/>
    <w:rsid w:val="003D6863"/>
    <w:rsid w:val="003E4923"/>
    <w:rsid w:val="004260CA"/>
    <w:rsid w:val="00430A09"/>
    <w:rsid w:val="00433611"/>
    <w:rsid w:val="00443541"/>
    <w:rsid w:val="004541C7"/>
    <w:rsid w:val="00475368"/>
    <w:rsid w:val="00494EB9"/>
    <w:rsid w:val="004A36D5"/>
    <w:rsid w:val="004E6C96"/>
    <w:rsid w:val="004F62E6"/>
    <w:rsid w:val="00560B8F"/>
    <w:rsid w:val="00570487"/>
    <w:rsid w:val="00594649"/>
    <w:rsid w:val="005B6AF8"/>
    <w:rsid w:val="005C4A76"/>
    <w:rsid w:val="005D6B31"/>
    <w:rsid w:val="005F49D0"/>
    <w:rsid w:val="0063790D"/>
    <w:rsid w:val="0064312F"/>
    <w:rsid w:val="006446FF"/>
    <w:rsid w:val="00650FE0"/>
    <w:rsid w:val="006616C0"/>
    <w:rsid w:val="006B2E89"/>
    <w:rsid w:val="006B595B"/>
    <w:rsid w:val="006E1DAE"/>
    <w:rsid w:val="006F3384"/>
    <w:rsid w:val="0071183A"/>
    <w:rsid w:val="007121C4"/>
    <w:rsid w:val="00717E6B"/>
    <w:rsid w:val="007374AA"/>
    <w:rsid w:val="007A3CF2"/>
    <w:rsid w:val="007B1F5D"/>
    <w:rsid w:val="007C7175"/>
    <w:rsid w:val="00811849"/>
    <w:rsid w:val="00812F67"/>
    <w:rsid w:val="00815237"/>
    <w:rsid w:val="0083572D"/>
    <w:rsid w:val="008F2631"/>
    <w:rsid w:val="008F43F4"/>
    <w:rsid w:val="00915041"/>
    <w:rsid w:val="00917046"/>
    <w:rsid w:val="00933EFF"/>
    <w:rsid w:val="00964C8C"/>
    <w:rsid w:val="009D55B0"/>
    <w:rsid w:val="009E3F47"/>
    <w:rsid w:val="009F6C9A"/>
    <w:rsid w:val="00A010FD"/>
    <w:rsid w:val="00A22EED"/>
    <w:rsid w:val="00A64F3D"/>
    <w:rsid w:val="00AA125A"/>
    <w:rsid w:val="00AA1E04"/>
    <w:rsid w:val="00AC3749"/>
    <w:rsid w:val="00AD4B0E"/>
    <w:rsid w:val="00AE0729"/>
    <w:rsid w:val="00AE3F01"/>
    <w:rsid w:val="00AE63F4"/>
    <w:rsid w:val="00B36290"/>
    <w:rsid w:val="00B65E38"/>
    <w:rsid w:val="00B72AEC"/>
    <w:rsid w:val="00B750CA"/>
    <w:rsid w:val="00B76BE8"/>
    <w:rsid w:val="00B82622"/>
    <w:rsid w:val="00BB3B8D"/>
    <w:rsid w:val="00BC1861"/>
    <w:rsid w:val="00BD6339"/>
    <w:rsid w:val="00BE5146"/>
    <w:rsid w:val="00C115E8"/>
    <w:rsid w:val="00C22322"/>
    <w:rsid w:val="00C248CA"/>
    <w:rsid w:val="00C30989"/>
    <w:rsid w:val="00C32E75"/>
    <w:rsid w:val="00C35294"/>
    <w:rsid w:val="00C40861"/>
    <w:rsid w:val="00C6605A"/>
    <w:rsid w:val="00CA60C9"/>
    <w:rsid w:val="00CD45AF"/>
    <w:rsid w:val="00CF1419"/>
    <w:rsid w:val="00D00394"/>
    <w:rsid w:val="00D13BC4"/>
    <w:rsid w:val="00D17FFC"/>
    <w:rsid w:val="00D26A0B"/>
    <w:rsid w:val="00D34F75"/>
    <w:rsid w:val="00D62767"/>
    <w:rsid w:val="00D71A20"/>
    <w:rsid w:val="00D90BFE"/>
    <w:rsid w:val="00DA2DC6"/>
    <w:rsid w:val="00DB45D3"/>
    <w:rsid w:val="00DD5BBF"/>
    <w:rsid w:val="00DE750E"/>
    <w:rsid w:val="00E2643B"/>
    <w:rsid w:val="00E408F1"/>
    <w:rsid w:val="00E45727"/>
    <w:rsid w:val="00E51D1D"/>
    <w:rsid w:val="00E637A0"/>
    <w:rsid w:val="00EC171B"/>
    <w:rsid w:val="00EC7238"/>
    <w:rsid w:val="00EF47FA"/>
    <w:rsid w:val="00F02A7D"/>
    <w:rsid w:val="00F10660"/>
    <w:rsid w:val="00F31D83"/>
    <w:rsid w:val="00F476B4"/>
    <w:rsid w:val="00F74A73"/>
    <w:rsid w:val="00FA7036"/>
    <w:rsid w:val="00FC04A8"/>
    <w:rsid w:val="00FD30AD"/>
    <w:rsid w:val="00FD6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1B18BD"/>
  <w14:defaultImageDpi w14:val="0"/>
  <w15:docId w15:val="{541C7B35-7F32-4759-93A5-59D49F892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Body Text 2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A2DC6"/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F47FA"/>
    <w:pPr>
      <w:keepNext/>
      <w:shd w:val="pct20" w:color="auto" w:fill="FFFFFF"/>
      <w:jc w:val="center"/>
      <w:outlineLvl w:val="1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semiHidden/>
    <w:locked/>
    <w:rsid w:val="00EF47FA"/>
    <w:rPr>
      <w:rFonts w:cs="Times New Roman"/>
      <w:b/>
      <w:shd w:val="pct20" w:color="auto" w:fill="FFFFFF"/>
    </w:rPr>
  </w:style>
  <w:style w:type="character" w:styleId="Collegamentoipertestuale">
    <w:name w:val="Hyperlink"/>
    <w:basedOn w:val="Carpredefinitoparagrafo"/>
    <w:uiPriority w:val="99"/>
    <w:rsid w:val="00FA7036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192E0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192E0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Pr>
      <w:rFonts w:cs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rsid w:val="006B2E8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Pr>
      <w:rFonts w:ascii="Segoe UI" w:hAnsi="Segoe UI" w:cs="Segoe UI"/>
      <w:sz w:val="18"/>
      <w:szCs w:val="18"/>
    </w:rPr>
  </w:style>
  <w:style w:type="paragraph" w:styleId="Corpodeltesto2">
    <w:name w:val="Body Text 2"/>
    <w:basedOn w:val="Normale"/>
    <w:link w:val="Corpodeltesto2Carattere"/>
    <w:uiPriority w:val="99"/>
    <w:unhideWhenUsed/>
    <w:rsid w:val="00DD5BBF"/>
    <w:pPr>
      <w:spacing w:after="120" w:line="480" w:lineRule="auto"/>
    </w:pPr>
    <w:rPr>
      <w:rFonts w:ascii="Helvetica" w:hAnsi="Helvetica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locked/>
    <w:rsid w:val="00DD5BBF"/>
    <w:rPr>
      <w:rFonts w:ascii="Helvetica" w:hAnsi="Helvetica" w:cs="Times New Roman"/>
      <w:sz w:val="24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DD5BBF"/>
    <w:rPr>
      <w:rFonts w:ascii="Helvetica" w:hAnsi="Helvetica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locked/>
    <w:rsid w:val="00DD5BBF"/>
    <w:rPr>
      <w:rFonts w:ascii="Helvetica" w:hAnsi="Helvetica" w:cs="Times New Roman"/>
    </w:rPr>
  </w:style>
  <w:style w:type="character" w:styleId="Rimandonotaapidipagina">
    <w:name w:val="footnote reference"/>
    <w:basedOn w:val="Carpredefinitoparagrafo"/>
    <w:uiPriority w:val="99"/>
    <w:unhideWhenUsed/>
    <w:rsid w:val="00DD5BBF"/>
    <w:rPr>
      <w:rFonts w:cs="Times New Roman"/>
      <w:vertAlign w:val="superscript"/>
    </w:rPr>
  </w:style>
  <w:style w:type="paragraph" w:styleId="Corpotesto">
    <w:name w:val="Body Text"/>
    <w:basedOn w:val="Normale"/>
    <w:link w:val="CorpotestoCarattere"/>
    <w:uiPriority w:val="99"/>
    <w:rsid w:val="00EF47F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locked/>
    <w:rsid w:val="00EF47FA"/>
    <w:rPr>
      <w:rFonts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095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5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09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09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095384">
                      <w:marLeft w:val="480"/>
                      <w:marRight w:val="0"/>
                      <w:marTop w:val="60"/>
                      <w:marBottom w:val="60"/>
                      <w:divBdr>
                        <w:top w:val="single" w:sz="4" w:space="3" w:color="A9A9A9"/>
                        <w:left w:val="single" w:sz="4" w:space="3" w:color="A9A9A9"/>
                        <w:bottom w:val="single" w:sz="4" w:space="3" w:color="A9A9A9"/>
                        <w:right w:val="single" w:sz="4" w:space="3" w:color="A9A9A9"/>
                      </w:divBdr>
                      <w:divsChild>
                        <w:div w:id="328095385">
                          <w:marLeft w:val="12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4" w:space="0" w:color="A9A9A9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095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5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5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P_Administrator\Desktop\DIMEV\DIMEV%20CARTA%20INTESTAT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DIMEV CARTA INTESTATA</Template>
  <TotalTime>0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Rosalba</dc:creator>
  <cp:keywords/>
  <dc:description/>
  <cp:lastModifiedBy>Domenico Borromeo</cp:lastModifiedBy>
  <cp:revision>3</cp:revision>
  <cp:lastPrinted>2013-06-18T10:13:00Z</cp:lastPrinted>
  <dcterms:created xsi:type="dcterms:W3CDTF">2021-03-11T10:28:00Z</dcterms:created>
  <dcterms:modified xsi:type="dcterms:W3CDTF">2021-03-11T12:40:00Z</dcterms:modified>
</cp:coreProperties>
</file>