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51F" w:rsidRDefault="00034750" w:rsidP="00034750">
      <w:pPr>
        <w:pStyle w:val="Nomesociet"/>
        <w:spacing w:line="160" w:lineRule="atLeast"/>
        <w:ind w:left="0"/>
        <w:jc w:val="center"/>
        <w:rPr>
          <w:sz w:val="40"/>
          <w:szCs w:val="40"/>
          <w:lang w:val="en-US"/>
        </w:rPr>
      </w:pPr>
      <w:r w:rsidRPr="00F516FE">
        <w:rPr>
          <w:sz w:val="40"/>
          <w:szCs w:val="40"/>
          <w:lang w:val="en-US"/>
        </w:rPr>
        <w:t xml:space="preserve">GLOBAL THESIS </w:t>
      </w:r>
      <w:r>
        <w:rPr>
          <w:sz w:val="40"/>
          <w:szCs w:val="40"/>
          <w:lang w:val="en-US"/>
        </w:rPr>
        <w:t>Study Award</w:t>
      </w:r>
      <w:r w:rsidRPr="00034750">
        <w:rPr>
          <w:sz w:val="40"/>
          <w:szCs w:val="40"/>
          <w:lang w:val="en-US"/>
        </w:rPr>
        <w:t xml:space="preserve"> </w:t>
      </w:r>
    </w:p>
    <w:p w:rsidR="00F251E4" w:rsidRDefault="000040C8" w:rsidP="00034750">
      <w:pPr>
        <w:pStyle w:val="Nomesociet"/>
        <w:spacing w:line="160" w:lineRule="atLeast"/>
        <w:ind w:left="0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STATEMENT BY </w:t>
      </w:r>
      <w:r w:rsidR="00745A95" w:rsidRPr="00034750">
        <w:rPr>
          <w:sz w:val="40"/>
          <w:szCs w:val="40"/>
          <w:lang w:val="en-US"/>
        </w:rPr>
        <w:t xml:space="preserve"> HOST INSTITUTION</w:t>
      </w:r>
    </w:p>
    <w:p w:rsidR="003D451F" w:rsidRPr="004E12D9" w:rsidRDefault="003D451F" w:rsidP="003D451F">
      <w:pPr>
        <w:ind w:left="567" w:right="851"/>
        <w:jc w:val="center"/>
        <w:rPr>
          <w:rFonts w:ascii="Verdana" w:hAnsi="Verdana"/>
          <w:i/>
          <w:sz w:val="16"/>
          <w:szCs w:val="16"/>
          <w:lang w:val="en-GB"/>
        </w:rPr>
      </w:pPr>
      <w:r w:rsidRPr="004E12D9">
        <w:rPr>
          <w:rFonts w:ascii="Verdana" w:hAnsi="Verdana"/>
          <w:i/>
          <w:sz w:val="16"/>
          <w:szCs w:val="16"/>
          <w:lang w:val="en-GB"/>
        </w:rPr>
        <w:t xml:space="preserve"> (to be filled i</w:t>
      </w:r>
      <w:r w:rsidR="000040C8">
        <w:rPr>
          <w:rFonts w:ascii="Verdana" w:hAnsi="Verdana"/>
          <w:i/>
          <w:sz w:val="16"/>
          <w:szCs w:val="16"/>
          <w:lang w:val="en-GB"/>
        </w:rPr>
        <w:t>n and signed by the person in charge at</w:t>
      </w:r>
      <w:r w:rsidRPr="004E12D9">
        <w:rPr>
          <w:rFonts w:ascii="Verdana" w:hAnsi="Verdana"/>
          <w:i/>
          <w:sz w:val="16"/>
          <w:szCs w:val="16"/>
          <w:lang w:val="en-GB"/>
        </w:rPr>
        <w:t xml:space="preserve"> host </w:t>
      </w:r>
      <w:r w:rsidR="000040C8">
        <w:rPr>
          <w:rFonts w:ascii="Verdana" w:hAnsi="Verdana"/>
          <w:i/>
          <w:sz w:val="16"/>
          <w:szCs w:val="16"/>
          <w:lang w:val="en-GB"/>
        </w:rPr>
        <w:t>I</w:t>
      </w:r>
      <w:r w:rsidRPr="004E12D9">
        <w:rPr>
          <w:rFonts w:ascii="Verdana" w:hAnsi="Verdana"/>
          <w:i/>
          <w:sz w:val="16"/>
          <w:szCs w:val="16"/>
          <w:lang w:val="en-GB"/>
        </w:rPr>
        <w:t xml:space="preserve">nstitution </w:t>
      </w:r>
    </w:p>
    <w:p w:rsidR="003D451F" w:rsidRPr="004E12D9" w:rsidRDefault="003D451F" w:rsidP="003D451F">
      <w:pPr>
        <w:ind w:left="567" w:right="851"/>
        <w:jc w:val="center"/>
        <w:rPr>
          <w:rFonts w:ascii="Verdana" w:hAnsi="Verdana"/>
          <w:i/>
          <w:sz w:val="16"/>
          <w:szCs w:val="16"/>
          <w:lang w:val="en-GB"/>
        </w:rPr>
      </w:pPr>
      <w:r w:rsidRPr="004E12D9">
        <w:rPr>
          <w:rFonts w:ascii="Verdana" w:hAnsi="Verdana"/>
          <w:i/>
          <w:sz w:val="16"/>
          <w:szCs w:val="16"/>
          <w:lang w:val="en-GB"/>
        </w:rPr>
        <w:t xml:space="preserve">at the </w:t>
      </w:r>
      <w:r>
        <w:rPr>
          <w:rFonts w:ascii="Verdana" w:hAnsi="Verdana"/>
          <w:i/>
          <w:sz w:val="16"/>
          <w:szCs w:val="16"/>
          <w:lang w:val="en-GB"/>
        </w:rPr>
        <w:t>end</w:t>
      </w:r>
      <w:r w:rsidRPr="004E12D9">
        <w:rPr>
          <w:rFonts w:ascii="Verdana" w:hAnsi="Verdana"/>
          <w:i/>
          <w:sz w:val="16"/>
          <w:szCs w:val="16"/>
          <w:lang w:val="en-GB"/>
        </w:rPr>
        <w:t xml:space="preserve"> of the study period abroad)</w:t>
      </w:r>
    </w:p>
    <w:p w:rsidR="00745A95" w:rsidRDefault="00745A95" w:rsidP="00745A95">
      <w:pPr>
        <w:pStyle w:val="Corpodeltesto1"/>
        <w:spacing w:after="0" w:line="360" w:lineRule="auto"/>
        <w:ind w:left="0"/>
        <w:jc w:val="center"/>
        <w:rPr>
          <w:sz w:val="24"/>
          <w:szCs w:val="24"/>
          <w:lang w:val="en-US"/>
        </w:rPr>
      </w:pPr>
      <w:r w:rsidRPr="00745A95">
        <w:rPr>
          <w:sz w:val="24"/>
          <w:szCs w:val="24"/>
          <w:lang w:val="en-US"/>
        </w:rPr>
        <w:t>This is to certify that</w:t>
      </w:r>
    </w:p>
    <w:p w:rsidR="00745A95" w:rsidRPr="002256FD" w:rsidRDefault="00745A95" w:rsidP="00F251E4">
      <w:pPr>
        <w:pStyle w:val="Corpodeltesto1"/>
        <w:spacing w:after="0" w:line="360" w:lineRule="auto"/>
        <w:ind w:left="0"/>
        <w:rPr>
          <w:lang w:val="en-GB"/>
        </w:rPr>
      </w:pPr>
      <w:r w:rsidRPr="002256FD">
        <w:rPr>
          <w:sz w:val="24"/>
          <w:szCs w:val="24"/>
          <w:lang w:val="en-GB"/>
        </w:rPr>
        <w:t>The student</w:t>
      </w:r>
      <w:r w:rsidR="00112585" w:rsidRPr="002256FD">
        <w:rPr>
          <w:lang w:val="en-GB"/>
        </w:rPr>
        <w:t>………………………………</w:t>
      </w:r>
      <w:r w:rsidR="00637F05" w:rsidRPr="002256FD">
        <w:rPr>
          <w:lang w:val="en-GB"/>
        </w:rPr>
        <w:t>….</w:t>
      </w:r>
      <w:r w:rsidR="00112585" w:rsidRPr="002256FD">
        <w:rPr>
          <w:lang w:val="en-GB"/>
        </w:rPr>
        <w:t>…………</w:t>
      </w:r>
      <w:r w:rsidR="009403CA" w:rsidRPr="002256FD">
        <w:rPr>
          <w:lang w:val="en-GB"/>
        </w:rPr>
        <w:t>…</w:t>
      </w:r>
      <w:r w:rsidR="00637F05" w:rsidRPr="002256FD">
        <w:rPr>
          <w:lang w:val="en-GB"/>
        </w:rPr>
        <w:t>…</w:t>
      </w:r>
      <w:r w:rsidR="00F251E4" w:rsidRPr="002256FD">
        <w:rPr>
          <w:lang w:val="en-GB"/>
        </w:rPr>
        <w:t>………………………</w:t>
      </w:r>
      <w:r w:rsidRPr="002256FD">
        <w:rPr>
          <w:lang w:val="en-GB"/>
        </w:rPr>
        <w:t>………</w:t>
      </w:r>
      <w:r w:rsidR="00637F05" w:rsidRPr="002256FD">
        <w:rPr>
          <w:lang w:val="en-GB"/>
        </w:rPr>
        <w:t>………</w:t>
      </w:r>
    </w:p>
    <w:p w:rsidR="00745A95" w:rsidRDefault="00E85C31" w:rsidP="00F251E4">
      <w:pPr>
        <w:pStyle w:val="Corpodeltesto1"/>
        <w:spacing w:after="0" w:line="360" w:lineRule="auto"/>
        <w:ind w:left="0"/>
      </w:pPr>
      <w:proofErr w:type="spellStart"/>
      <w:r>
        <w:rPr>
          <w:sz w:val="24"/>
          <w:szCs w:val="24"/>
        </w:rPr>
        <w:t>Enrolled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r w:rsidR="00745A95">
        <w:t xml:space="preserve"> UNIVERSITA’ DEGLI STUDI DI BARI ALDO MORO, ITALY,</w:t>
      </w:r>
    </w:p>
    <w:p w:rsidR="00745A95" w:rsidRPr="00745A95" w:rsidRDefault="00E85C31" w:rsidP="00745A95">
      <w:pPr>
        <w:pStyle w:val="Corpodeltesto1"/>
        <w:spacing w:after="0" w:line="360" w:lineRule="auto"/>
        <w:ind w:left="0"/>
        <w:rPr>
          <w:lang w:val="en-US"/>
        </w:rPr>
      </w:pPr>
      <w:r w:rsidRPr="00E85C31">
        <w:rPr>
          <w:sz w:val="24"/>
          <w:szCs w:val="24"/>
          <w:lang w:val="en-US"/>
        </w:rPr>
        <w:t>attended the</w:t>
      </w:r>
      <w:r w:rsidR="00A776BB">
        <w:rPr>
          <w:sz w:val="24"/>
          <w:szCs w:val="24"/>
          <w:lang w:val="en-US"/>
        </w:rPr>
        <w:t xml:space="preserve"> Institution</w:t>
      </w:r>
      <w:r>
        <w:rPr>
          <w:sz w:val="24"/>
          <w:szCs w:val="24"/>
          <w:lang w:val="en-US"/>
        </w:rPr>
        <w:t>: _______________________________________</w:t>
      </w:r>
      <w:r w:rsidR="00A776BB">
        <w:rPr>
          <w:sz w:val="24"/>
          <w:szCs w:val="24"/>
          <w:lang w:val="en-US"/>
        </w:rPr>
        <w:t xml:space="preserve">    </w:t>
      </w:r>
    </w:p>
    <w:p w:rsidR="00F251E4" w:rsidRPr="00745A95" w:rsidRDefault="00745A95" w:rsidP="00F251E4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  <w:r w:rsidRPr="00745A95">
        <w:rPr>
          <w:sz w:val="24"/>
          <w:szCs w:val="24"/>
          <w:lang w:val="en-US"/>
        </w:rPr>
        <w:t xml:space="preserve">from </w:t>
      </w:r>
      <w:r>
        <w:rPr>
          <w:sz w:val="24"/>
          <w:szCs w:val="24"/>
          <w:lang w:val="en-US"/>
        </w:rPr>
        <w:t xml:space="preserve"> (date of arrival)</w:t>
      </w:r>
      <w:r w:rsidR="001964CC">
        <w:rPr>
          <w:sz w:val="24"/>
          <w:szCs w:val="24"/>
          <w:lang w:val="en-US"/>
        </w:rPr>
        <w:t xml:space="preserve">    _______________________________________</w:t>
      </w:r>
    </w:p>
    <w:p w:rsidR="00745A95" w:rsidRPr="00745A95" w:rsidRDefault="00745A95" w:rsidP="00745A95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</w:t>
      </w:r>
      <w:r w:rsidRPr="00745A9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(date of departure)</w:t>
      </w:r>
      <w:r w:rsidR="001964CC">
        <w:rPr>
          <w:sz w:val="24"/>
          <w:szCs w:val="24"/>
          <w:lang w:val="en-US"/>
        </w:rPr>
        <w:t xml:space="preserve">    ________________________________________</w:t>
      </w:r>
    </w:p>
    <w:p w:rsidR="006A573E" w:rsidRDefault="00745A95" w:rsidP="001248B2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within  the frame of  </w:t>
      </w:r>
      <w:r w:rsidR="00E85C31">
        <w:rPr>
          <w:sz w:val="24"/>
          <w:szCs w:val="24"/>
          <w:lang w:val="en-US"/>
        </w:rPr>
        <w:t xml:space="preserve">Global Thesis </w:t>
      </w:r>
      <w:r w:rsidR="00034750">
        <w:rPr>
          <w:sz w:val="24"/>
          <w:szCs w:val="24"/>
          <w:lang w:val="en-US"/>
        </w:rPr>
        <w:t>Study Award</w:t>
      </w:r>
      <w:r>
        <w:rPr>
          <w:sz w:val="24"/>
          <w:szCs w:val="24"/>
          <w:lang w:val="en-US"/>
        </w:rPr>
        <w:t xml:space="preserve"> </w:t>
      </w:r>
    </w:p>
    <w:p w:rsidR="006A573E" w:rsidRDefault="006A573E" w:rsidP="001248B2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</w:p>
    <w:p w:rsidR="00C128FC" w:rsidRDefault="003D451F" w:rsidP="001248B2">
      <w:pPr>
        <w:pStyle w:val="Corpodeltesto1"/>
        <w:spacing w:after="0" w:line="360" w:lineRule="auto"/>
        <w:ind w:left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Place and </w:t>
      </w:r>
      <w:r w:rsidR="00C128FC" w:rsidRPr="00C128FC">
        <w:rPr>
          <w:b/>
          <w:sz w:val="24"/>
          <w:szCs w:val="24"/>
          <w:lang w:val="en-US"/>
        </w:rPr>
        <w:t>Date</w:t>
      </w:r>
      <w:r w:rsidR="00C128FC">
        <w:rPr>
          <w:b/>
          <w:sz w:val="24"/>
          <w:szCs w:val="24"/>
          <w:lang w:val="en-US"/>
        </w:rPr>
        <w:t xml:space="preserve">                              Signature of </w:t>
      </w:r>
      <w:r w:rsidR="001C1DDC">
        <w:rPr>
          <w:b/>
          <w:sz w:val="24"/>
          <w:szCs w:val="24"/>
          <w:lang w:val="en-US"/>
        </w:rPr>
        <w:t xml:space="preserve">the </w:t>
      </w:r>
      <w:r w:rsidR="00C128FC">
        <w:rPr>
          <w:b/>
          <w:sz w:val="24"/>
          <w:szCs w:val="24"/>
          <w:lang w:val="en-US"/>
        </w:rPr>
        <w:t>person in charge at host Institution</w:t>
      </w:r>
    </w:p>
    <w:p w:rsidR="00C128FC" w:rsidRPr="001964CC" w:rsidRDefault="00C128FC" w:rsidP="001248B2">
      <w:pPr>
        <w:pStyle w:val="Corpodeltesto1"/>
        <w:spacing w:after="0" w:line="360" w:lineRule="auto"/>
        <w:ind w:left="0"/>
        <w:rPr>
          <w:b/>
          <w:sz w:val="24"/>
          <w:szCs w:val="24"/>
          <w:lang w:val="en-US"/>
        </w:rPr>
      </w:pPr>
      <w:r w:rsidRPr="001964CC">
        <w:rPr>
          <w:b/>
          <w:sz w:val="24"/>
          <w:szCs w:val="24"/>
          <w:lang w:val="en-US"/>
        </w:rPr>
        <w:t xml:space="preserve">                                                              </w:t>
      </w:r>
      <w:r w:rsidR="003D451F">
        <w:rPr>
          <w:b/>
          <w:sz w:val="24"/>
          <w:szCs w:val="24"/>
          <w:lang w:val="en-US"/>
        </w:rPr>
        <w:t>____</w:t>
      </w:r>
      <w:r w:rsidRPr="001964CC">
        <w:rPr>
          <w:b/>
          <w:sz w:val="24"/>
          <w:szCs w:val="24"/>
          <w:lang w:val="en-US"/>
        </w:rPr>
        <w:t>_____________________________________</w:t>
      </w:r>
    </w:p>
    <w:p w:rsidR="00FD30E7" w:rsidRDefault="00880032" w:rsidP="00C128FC">
      <w:pPr>
        <w:pStyle w:val="Paragrafoelenco"/>
        <w:widowControl w:val="0"/>
        <w:spacing w:line="360" w:lineRule="auto"/>
        <w:ind w:left="0" w:right="80"/>
        <w:jc w:val="both"/>
        <w:rPr>
          <w:sz w:val="24"/>
          <w:szCs w:val="24"/>
          <w:lang w:val="en-US"/>
        </w:rPr>
      </w:pPr>
      <w:r w:rsidRPr="00880032">
        <w:rPr>
          <w:sz w:val="24"/>
          <w:szCs w:val="24"/>
          <w:lang w:val="en-US"/>
        </w:rPr>
        <w:t>Seal of host institution</w:t>
      </w:r>
    </w:p>
    <w:p w:rsidR="00880032" w:rsidRPr="00880032" w:rsidRDefault="00880032" w:rsidP="00C128FC">
      <w:pPr>
        <w:pStyle w:val="Paragrafoelenco"/>
        <w:widowControl w:val="0"/>
        <w:spacing w:line="360" w:lineRule="auto"/>
        <w:ind w:left="0" w:right="8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Name of the signatory___________________________________________________</w:t>
      </w:r>
    </w:p>
    <w:p w:rsidR="00880032" w:rsidRPr="002256FD" w:rsidRDefault="00880032" w:rsidP="00880032">
      <w:pPr>
        <w:pStyle w:val="Paragrafoelenco"/>
        <w:widowControl w:val="0"/>
        <w:pBdr>
          <w:bottom w:val="single" w:sz="12" w:space="1" w:color="auto"/>
        </w:pBdr>
        <w:spacing w:line="360" w:lineRule="auto"/>
        <w:ind w:left="0" w:right="80"/>
        <w:jc w:val="both"/>
        <w:rPr>
          <w:sz w:val="24"/>
          <w:szCs w:val="24"/>
        </w:rPr>
      </w:pPr>
      <w:r w:rsidRPr="002256FD">
        <w:rPr>
          <w:sz w:val="24"/>
          <w:szCs w:val="24"/>
        </w:rPr>
        <w:t xml:space="preserve">Position of the </w:t>
      </w:r>
      <w:proofErr w:type="spellStart"/>
      <w:r w:rsidRPr="002256FD">
        <w:rPr>
          <w:sz w:val="24"/>
          <w:szCs w:val="24"/>
        </w:rPr>
        <w:t>signatory</w:t>
      </w:r>
      <w:proofErr w:type="spellEnd"/>
      <w:r w:rsidRPr="002256FD">
        <w:rPr>
          <w:sz w:val="24"/>
          <w:szCs w:val="24"/>
        </w:rPr>
        <w:t>___________________</w:t>
      </w:r>
      <w:r w:rsidR="003D451F" w:rsidRPr="002256FD">
        <w:rPr>
          <w:sz w:val="24"/>
          <w:szCs w:val="24"/>
        </w:rPr>
        <w:t>_______________________________</w:t>
      </w:r>
    </w:p>
    <w:p w:rsidR="003D451F" w:rsidRPr="002256FD" w:rsidRDefault="003D451F" w:rsidP="00880032">
      <w:pPr>
        <w:pStyle w:val="Paragrafoelenco"/>
        <w:widowControl w:val="0"/>
        <w:pBdr>
          <w:bottom w:val="single" w:sz="12" w:space="1" w:color="auto"/>
        </w:pBdr>
        <w:spacing w:line="360" w:lineRule="auto"/>
        <w:ind w:left="0" w:right="80"/>
        <w:jc w:val="both"/>
        <w:rPr>
          <w:sz w:val="24"/>
          <w:szCs w:val="24"/>
        </w:rPr>
      </w:pPr>
    </w:p>
    <w:p w:rsidR="003D451F" w:rsidRPr="00535287" w:rsidRDefault="003D451F" w:rsidP="00880032">
      <w:pPr>
        <w:pStyle w:val="Paragrafoelenco"/>
        <w:widowControl w:val="0"/>
        <w:spacing w:line="360" w:lineRule="auto"/>
        <w:ind w:left="0" w:right="80"/>
        <w:jc w:val="both"/>
        <w:rPr>
          <w:sz w:val="18"/>
          <w:szCs w:val="18"/>
        </w:rPr>
      </w:pPr>
      <w:r w:rsidRPr="00535287">
        <w:rPr>
          <w:sz w:val="18"/>
          <w:szCs w:val="18"/>
        </w:rPr>
        <w:t>Al termine del period</w:t>
      </w:r>
      <w:r w:rsidR="00B376DA" w:rsidRPr="00535287">
        <w:rPr>
          <w:sz w:val="18"/>
          <w:szCs w:val="18"/>
        </w:rPr>
        <w:t>o</w:t>
      </w:r>
      <w:r w:rsidRPr="00535287">
        <w:rPr>
          <w:sz w:val="18"/>
          <w:szCs w:val="18"/>
        </w:rPr>
        <w:t xml:space="preserve"> di mobilità Global </w:t>
      </w:r>
      <w:proofErr w:type="spellStart"/>
      <w:r w:rsidRPr="00535287">
        <w:rPr>
          <w:sz w:val="18"/>
          <w:szCs w:val="18"/>
        </w:rPr>
        <w:t>Thesis</w:t>
      </w:r>
      <w:proofErr w:type="spellEnd"/>
      <w:r w:rsidRPr="00535287">
        <w:rPr>
          <w:sz w:val="18"/>
          <w:szCs w:val="18"/>
        </w:rPr>
        <w:t xml:space="preserve"> all’estero, lo student</w:t>
      </w:r>
      <w:r w:rsidR="00B376DA" w:rsidRPr="00535287">
        <w:rPr>
          <w:sz w:val="18"/>
          <w:szCs w:val="18"/>
        </w:rPr>
        <w:t>e</w:t>
      </w:r>
      <w:r w:rsidRPr="00535287">
        <w:rPr>
          <w:sz w:val="18"/>
          <w:szCs w:val="18"/>
        </w:rPr>
        <w:t xml:space="preserve"> dovrà farsi rilasciare dall’</w:t>
      </w:r>
      <w:r w:rsidR="000B6B38">
        <w:rPr>
          <w:sz w:val="18"/>
          <w:szCs w:val="18"/>
        </w:rPr>
        <w:t>I</w:t>
      </w:r>
      <w:r w:rsidR="00B376DA" w:rsidRPr="00535287">
        <w:rPr>
          <w:sz w:val="18"/>
          <w:szCs w:val="18"/>
        </w:rPr>
        <w:t>stituzione ospita</w:t>
      </w:r>
      <w:r w:rsidRPr="00535287">
        <w:rPr>
          <w:sz w:val="18"/>
          <w:szCs w:val="18"/>
        </w:rPr>
        <w:t>nte l’attestato del period</w:t>
      </w:r>
      <w:r w:rsidR="00B376DA" w:rsidRPr="00535287">
        <w:rPr>
          <w:sz w:val="18"/>
          <w:szCs w:val="18"/>
        </w:rPr>
        <w:t>o</w:t>
      </w:r>
      <w:r w:rsidR="000A2511">
        <w:rPr>
          <w:sz w:val="18"/>
          <w:szCs w:val="18"/>
        </w:rPr>
        <w:t xml:space="preserve"> di mobilità </w:t>
      </w:r>
      <w:r w:rsidRPr="00535287">
        <w:rPr>
          <w:sz w:val="18"/>
          <w:szCs w:val="18"/>
        </w:rPr>
        <w:t>, con l’indicazione delle date di inizio e termine.</w:t>
      </w:r>
    </w:p>
    <w:p w:rsidR="003D451F" w:rsidRPr="00535287" w:rsidRDefault="003D451F" w:rsidP="00880032">
      <w:pPr>
        <w:pStyle w:val="Paragrafoelenco"/>
        <w:widowControl w:val="0"/>
        <w:spacing w:line="360" w:lineRule="auto"/>
        <w:ind w:left="0" w:right="80"/>
        <w:jc w:val="both"/>
        <w:rPr>
          <w:sz w:val="18"/>
          <w:szCs w:val="18"/>
        </w:rPr>
      </w:pPr>
      <w:r w:rsidRPr="00535287">
        <w:rPr>
          <w:sz w:val="18"/>
          <w:szCs w:val="18"/>
        </w:rPr>
        <w:t>Si ricorda che tale attestato</w:t>
      </w:r>
      <w:r w:rsidR="00F1147F">
        <w:rPr>
          <w:sz w:val="18"/>
          <w:szCs w:val="18"/>
        </w:rPr>
        <w:t>,</w:t>
      </w:r>
      <w:bookmarkStart w:id="0" w:name="_GoBack"/>
      <w:bookmarkEnd w:id="0"/>
      <w:r w:rsidRPr="00535287">
        <w:rPr>
          <w:sz w:val="18"/>
          <w:szCs w:val="18"/>
        </w:rPr>
        <w:t xml:space="preserve"> unitamente alla scheda di valutazione dello studente da parte del relatore estero </w:t>
      </w:r>
      <w:r w:rsidR="009F059C">
        <w:rPr>
          <w:sz w:val="18"/>
          <w:szCs w:val="18"/>
        </w:rPr>
        <w:t>disponibile</w:t>
      </w:r>
      <w:r w:rsidR="00B376DA" w:rsidRPr="00535287">
        <w:rPr>
          <w:sz w:val="18"/>
          <w:szCs w:val="18"/>
        </w:rPr>
        <w:t xml:space="preserve"> on line al seguente link: </w:t>
      </w:r>
      <w:hyperlink r:id="rId9" w:history="1">
        <w:r w:rsidR="00B376DA" w:rsidRPr="00535287">
          <w:rPr>
            <w:rStyle w:val="Collegamentoipertestuale"/>
            <w:sz w:val="18"/>
            <w:szCs w:val="18"/>
          </w:rPr>
          <w:t>http://www.uniba.it/internazionale/mobilita-in-uscita/studenti/global-thesis</w:t>
        </w:r>
      </w:hyperlink>
      <w:hyperlink r:id="rId10" w:history="1"/>
      <w:r w:rsidR="00B376DA" w:rsidRPr="00535287">
        <w:rPr>
          <w:sz w:val="18"/>
          <w:szCs w:val="18"/>
        </w:rPr>
        <w:t xml:space="preserve">  </w:t>
      </w:r>
      <w:hyperlink r:id="rId11" w:history="1"/>
      <w:r w:rsidR="009F059C">
        <w:rPr>
          <w:sz w:val="18"/>
          <w:szCs w:val="18"/>
        </w:rPr>
        <w:t>dovrà</w:t>
      </w:r>
      <w:r w:rsidR="00F1147F">
        <w:rPr>
          <w:sz w:val="18"/>
          <w:szCs w:val="18"/>
        </w:rPr>
        <w:t xml:space="preserve"> essere consegnato</w:t>
      </w:r>
      <w:r w:rsidR="00B376DA" w:rsidRPr="00535287">
        <w:rPr>
          <w:sz w:val="18"/>
          <w:szCs w:val="18"/>
        </w:rPr>
        <w:t>,  in originale, presso l’Unità Operativa</w:t>
      </w:r>
      <w:r w:rsidR="002256FD">
        <w:rPr>
          <w:sz w:val="18"/>
          <w:szCs w:val="18"/>
        </w:rPr>
        <w:t xml:space="preserve"> Mobilità Internazionale </w:t>
      </w:r>
      <w:r w:rsidR="00B376DA" w:rsidRPr="00535287">
        <w:rPr>
          <w:sz w:val="18"/>
          <w:szCs w:val="18"/>
        </w:rPr>
        <w:t>– Sezione Internazionalizzazione –Direzione Ricerca, Terza Missione e Internazionalizzazione (</w:t>
      </w:r>
      <w:r w:rsidR="002256FD">
        <w:rPr>
          <w:sz w:val="18"/>
          <w:szCs w:val="18"/>
        </w:rPr>
        <w:t>Centro Polifunzionale Studenti</w:t>
      </w:r>
      <w:r w:rsidR="00B376DA" w:rsidRPr="00535287">
        <w:rPr>
          <w:sz w:val="18"/>
          <w:szCs w:val="18"/>
        </w:rPr>
        <w:t>).</w:t>
      </w:r>
    </w:p>
    <w:sectPr w:rsidR="003D451F" w:rsidRPr="00535287" w:rsidSect="00643EB4">
      <w:headerReference w:type="first" r:id="rId12"/>
      <w:footerReference w:type="first" r:id="rId13"/>
      <w:type w:val="continuous"/>
      <w:pgSz w:w="11907" w:h="16840" w:code="9"/>
      <w:pgMar w:top="1134" w:right="1134" w:bottom="1985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7A" w:rsidRDefault="00A4747A">
      <w:r>
        <w:separator/>
      </w:r>
    </w:p>
  </w:endnote>
  <w:endnote w:type="continuationSeparator" w:id="0">
    <w:p w:rsidR="00A4747A" w:rsidRDefault="00A4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7D9" w:rsidRDefault="00311546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4445" t="1905" r="127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7D9" w:rsidRPr="000B51F0" w:rsidRDefault="008367D9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" stroked="f">
              <v:textbox inset="0,0,0,0">
                <w:txbxContent>
                  <w:p w:rsidR="008367D9" w:rsidRPr="000B51F0" w:rsidRDefault="008367D9" w:rsidP="000B51F0"/>
                </w:txbxContent>
              </v:textbox>
              <w10:wrap type="tight"/>
            </v:shape>
          </w:pict>
        </mc:Fallback>
      </mc:AlternateContent>
    </w: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311546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4445" t="4445" r="0" b="190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7D9" w:rsidRPr="000B51F0" w:rsidRDefault="008367D9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2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" stroked="f">
              <v:textbox inset="0,0,0,0">
                <w:txbxContent>
                  <w:p w:rsidR="008367D9" w:rsidRPr="000B51F0" w:rsidRDefault="008367D9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367D9" w:rsidRDefault="008367D9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7A" w:rsidRDefault="00A4747A">
      <w:r>
        <w:separator/>
      </w:r>
    </w:p>
  </w:footnote>
  <w:footnote w:type="continuationSeparator" w:id="0">
    <w:p w:rsidR="00A4747A" w:rsidRDefault="00A4747A">
      <w:r>
        <w:separator/>
      </w:r>
    </w:p>
  </w:footnote>
  <w:footnote w:type="continuationNotice" w:id="1">
    <w:p w:rsidR="00A4747A" w:rsidRDefault="00A4747A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7D9" w:rsidRDefault="00311546" w:rsidP="00576DB5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-953770</wp:posOffset>
              </wp:positionH>
              <wp:positionV relativeFrom="paragraph">
                <wp:posOffset>-542925</wp:posOffset>
              </wp:positionV>
              <wp:extent cx="6888480" cy="806450"/>
              <wp:effectExtent l="0" t="0" r="0" b="3175"/>
              <wp:wrapNone/>
              <wp:docPr id="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848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:rsidR="001D12B8" w:rsidRPr="00CA070E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2256FD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</w:t>
                            </w:r>
                            <w:r w:rsidR="002256FD">
                              <w:rPr>
                                <w:rStyle w:val="Inizioinevidenza"/>
                              </w:rPr>
                              <w:t xml:space="preserve">Cesare Battisti </w:t>
                            </w:r>
                            <w:r>
                              <w:rPr>
                                <w:rStyle w:val="Inizioinevidenza"/>
                              </w:rPr>
                              <w:t xml:space="preserve">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:rsidR="001D12B8" w:rsidRDefault="001D12B8" w:rsidP="001D12B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3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left:0;text-align:left;margin-left:-75.1pt;margin-top:-42.75pt;width:542.4pt;height:63.5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xhbEAAAA2gAAAA8AAABkcnMvZG93bnJldi54bWxEj0FrwkAUhO9C/8PyCt5002Jtia5SilIP&#10;BdFG8PjIPpNg9m3cXZO0v74rCD0OM/MNM1/2phYtOV9ZVvA0TkAQ51ZXXCjIvtejNxA+IGusLZOC&#10;H/KwXDwM5phq2/GO2n0oRISwT1FBGUKTSunzkgz6sW2Io3eyzmCI0hVSO+wi3NTyOUmm0mDFcaHE&#10;hj5Kys/7q1Gw6XpX0OSwzV5Xl9NX3Wafx99EqeFj/z4DEagP/+F7e6MVvMD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xhb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Me8IA&#10;AADaAAAADwAAAGRycy9kb3ducmV2LnhtbESPT2sCMRTE74V+h/AK3mq2Clq2RpGCUE/+PfT4unlN&#10;tm5etpu4u357Iwgeh5n5DTNb9K4SLTWh9KzgbZiBIC68LtkoOB5Wr+8gQkTWWHkmBRcKsJg/P80w&#10;177jHbX7aESCcMhRgY2xzqUMhSWHYehr4uT9+sZhTLIxUjfYJbir5CjLJtJhyWnBYk2florT/uwU&#10;yG07tag33/9jvTKj+tD9/ayNUoOXfvkBIlIfH+F7+0srmMDtSroB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kx7wgAAANoAAAAPAAAAAAAAAAAAAAAAAJgCAABkcnMvZG93&#10;bnJldi54bWxQSwUGAAAAAAQABAD1AAAAhwMAAAAA&#10;" filled="f" stroked="f" insetpen="t">
                <v:textbox>
                  <w:txbxContent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="001D12B8" w:rsidRPr="00CA070E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2256FD">
                        <w:rPr>
                          <w:rStyle w:val="Inizioinevidenza"/>
                        </w:rPr>
                        <w:t>Mobilità Internazionale</w:t>
                      </w:r>
                    </w:p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</w:t>
                      </w:r>
                      <w:r w:rsidR="002256FD">
                        <w:rPr>
                          <w:rStyle w:val="Inizioinevidenza"/>
                        </w:rPr>
                        <w:t xml:space="preserve">Cesare Battisti </w:t>
                      </w:r>
                      <w:r>
                        <w:rPr>
                          <w:rStyle w:val="Inizioinevidenza"/>
                        </w:rPr>
                        <w:t xml:space="preserve">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1D12B8" w:rsidRDefault="001D12B8" w:rsidP="001D12B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36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TvcMA&#10;AADaAAAADwAAAGRycy9kb3ducmV2LnhtbESPQWsCMRSE7wX/Q3hCbzWxBy2rUUQUChbE1YPH5+a5&#10;Wdy8bDfpuv57Uyj0OMzMN8x82btadNSGyrOG8UiBIC68qbjUcDpu3z5AhIhssPZMGh4UYLkYvMwx&#10;M/7OB+ryWIoE4ZChBhtjk0kZCksOw8g3xMm7+tZhTLItpWnxnuCulu9KTaTDitOCxYbWlopb/uM0&#10;nPOV/eqvmy7uzfZ4UN87dSsuWr8O+9UMRKQ+/of/2p9GwxR+r6Qb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NTvc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3006725</wp:posOffset>
              </wp:positionH>
              <wp:positionV relativeFrom="paragraph">
                <wp:posOffset>-632460</wp:posOffset>
              </wp:positionV>
              <wp:extent cx="3233420" cy="1009650"/>
              <wp:effectExtent l="0" t="0" r="0" b="381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342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7D9" w:rsidRPr="008C6043" w:rsidRDefault="008367D9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left:0;text-align:left;margin-left:236.75pt;margin-top:-49.8pt;width:254.6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" stroked="f">
              <v:textbox inset="0,0,0,0">
                <w:txbxContent>
                  <w:p w:rsidR="008367D9" w:rsidRPr="008C6043" w:rsidRDefault="008367D9" w:rsidP="008C6043"/>
                </w:txbxContent>
              </v:textbox>
            </v:shape>
          </w:pict>
        </mc:Fallback>
      </mc:AlternateContent>
    </w:r>
  </w:p>
  <w:p w:rsidR="008367D9" w:rsidRDefault="008367D9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8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9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4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5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41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022D2"/>
    <w:rsid w:val="000040C8"/>
    <w:rsid w:val="00027A87"/>
    <w:rsid w:val="00034750"/>
    <w:rsid w:val="00046D26"/>
    <w:rsid w:val="00053C2D"/>
    <w:rsid w:val="000618B1"/>
    <w:rsid w:val="0006694A"/>
    <w:rsid w:val="00067C0D"/>
    <w:rsid w:val="00071DBB"/>
    <w:rsid w:val="00083B90"/>
    <w:rsid w:val="000A2511"/>
    <w:rsid w:val="000A77F6"/>
    <w:rsid w:val="000B2060"/>
    <w:rsid w:val="000B51F0"/>
    <w:rsid w:val="000B6B38"/>
    <w:rsid w:val="000C7944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57EF"/>
    <w:rsid w:val="00160588"/>
    <w:rsid w:val="001610BD"/>
    <w:rsid w:val="00175A0E"/>
    <w:rsid w:val="00184AB0"/>
    <w:rsid w:val="001954F3"/>
    <w:rsid w:val="001964CC"/>
    <w:rsid w:val="001A105A"/>
    <w:rsid w:val="001B3B12"/>
    <w:rsid w:val="001C1DDC"/>
    <w:rsid w:val="001D12B8"/>
    <w:rsid w:val="001E26B3"/>
    <w:rsid w:val="001F488A"/>
    <w:rsid w:val="00203F08"/>
    <w:rsid w:val="00204917"/>
    <w:rsid w:val="002205CA"/>
    <w:rsid w:val="00222AB8"/>
    <w:rsid w:val="002256FD"/>
    <w:rsid w:val="00226537"/>
    <w:rsid w:val="00235AA1"/>
    <w:rsid w:val="00250BA7"/>
    <w:rsid w:val="00291F10"/>
    <w:rsid w:val="002A4188"/>
    <w:rsid w:val="002B049C"/>
    <w:rsid w:val="002B6879"/>
    <w:rsid w:val="002B71BD"/>
    <w:rsid w:val="002C1BC9"/>
    <w:rsid w:val="002F13C0"/>
    <w:rsid w:val="003042A5"/>
    <w:rsid w:val="00311546"/>
    <w:rsid w:val="0031640D"/>
    <w:rsid w:val="003201BF"/>
    <w:rsid w:val="00336853"/>
    <w:rsid w:val="00340A1B"/>
    <w:rsid w:val="003554B6"/>
    <w:rsid w:val="00362829"/>
    <w:rsid w:val="00373F2C"/>
    <w:rsid w:val="003A0CD2"/>
    <w:rsid w:val="003C522B"/>
    <w:rsid w:val="003D1B00"/>
    <w:rsid w:val="003D451F"/>
    <w:rsid w:val="003D621A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4109F"/>
    <w:rsid w:val="0044230E"/>
    <w:rsid w:val="00444005"/>
    <w:rsid w:val="00463794"/>
    <w:rsid w:val="004721BC"/>
    <w:rsid w:val="0047300A"/>
    <w:rsid w:val="0049051E"/>
    <w:rsid w:val="00491180"/>
    <w:rsid w:val="004A3D9F"/>
    <w:rsid w:val="004A71F6"/>
    <w:rsid w:val="004D6FC7"/>
    <w:rsid w:val="004F00FA"/>
    <w:rsid w:val="004F3B03"/>
    <w:rsid w:val="005019C5"/>
    <w:rsid w:val="005147E6"/>
    <w:rsid w:val="00526966"/>
    <w:rsid w:val="00531891"/>
    <w:rsid w:val="00535287"/>
    <w:rsid w:val="00537A54"/>
    <w:rsid w:val="00541258"/>
    <w:rsid w:val="0055343B"/>
    <w:rsid w:val="00553F73"/>
    <w:rsid w:val="005703E5"/>
    <w:rsid w:val="00575627"/>
    <w:rsid w:val="00576DB5"/>
    <w:rsid w:val="005827C1"/>
    <w:rsid w:val="0058519C"/>
    <w:rsid w:val="005865D6"/>
    <w:rsid w:val="005A343B"/>
    <w:rsid w:val="005B2EE9"/>
    <w:rsid w:val="005F0140"/>
    <w:rsid w:val="006008F5"/>
    <w:rsid w:val="006079A3"/>
    <w:rsid w:val="00626404"/>
    <w:rsid w:val="00637F05"/>
    <w:rsid w:val="00642791"/>
    <w:rsid w:val="00643EB4"/>
    <w:rsid w:val="00652D35"/>
    <w:rsid w:val="00656050"/>
    <w:rsid w:val="00671B84"/>
    <w:rsid w:val="00676120"/>
    <w:rsid w:val="00682A7A"/>
    <w:rsid w:val="00690D8A"/>
    <w:rsid w:val="006A573E"/>
    <w:rsid w:val="006C13F5"/>
    <w:rsid w:val="006C3D56"/>
    <w:rsid w:val="006C4D54"/>
    <w:rsid w:val="006D3D06"/>
    <w:rsid w:val="006E084D"/>
    <w:rsid w:val="006E2811"/>
    <w:rsid w:val="006F3E56"/>
    <w:rsid w:val="006F607B"/>
    <w:rsid w:val="0070474A"/>
    <w:rsid w:val="0072580C"/>
    <w:rsid w:val="007376E8"/>
    <w:rsid w:val="00745A95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A0F4A"/>
    <w:rsid w:val="00803D93"/>
    <w:rsid w:val="00806433"/>
    <w:rsid w:val="0080752E"/>
    <w:rsid w:val="00816164"/>
    <w:rsid w:val="00822E3B"/>
    <w:rsid w:val="008337BD"/>
    <w:rsid w:val="008367D9"/>
    <w:rsid w:val="008530DF"/>
    <w:rsid w:val="00860D61"/>
    <w:rsid w:val="00880032"/>
    <w:rsid w:val="0088384E"/>
    <w:rsid w:val="00884829"/>
    <w:rsid w:val="00885062"/>
    <w:rsid w:val="008A3811"/>
    <w:rsid w:val="008C6043"/>
    <w:rsid w:val="008E30E2"/>
    <w:rsid w:val="008E4623"/>
    <w:rsid w:val="008E6B6E"/>
    <w:rsid w:val="008F2B44"/>
    <w:rsid w:val="008F3541"/>
    <w:rsid w:val="009014FD"/>
    <w:rsid w:val="00915A49"/>
    <w:rsid w:val="0093491E"/>
    <w:rsid w:val="009403CA"/>
    <w:rsid w:val="00954B39"/>
    <w:rsid w:val="0095614D"/>
    <w:rsid w:val="009602F2"/>
    <w:rsid w:val="009640C1"/>
    <w:rsid w:val="00983FD8"/>
    <w:rsid w:val="00995643"/>
    <w:rsid w:val="009A11DB"/>
    <w:rsid w:val="009A263E"/>
    <w:rsid w:val="009B10B6"/>
    <w:rsid w:val="009C6A3B"/>
    <w:rsid w:val="009D1636"/>
    <w:rsid w:val="009E36C4"/>
    <w:rsid w:val="009F059C"/>
    <w:rsid w:val="009F1305"/>
    <w:rsid w:val="00A0486F"/>
    <w:rsid w:val="00A10EB2"/>
    <w:rsid w:val="00A111E4"/>
    <w:rsid w:val="00A11887"/>
    <w:rsid w:val="00A13B1F"/>
    <w:rsid w:val="00A4747A"/>
    <w:rsid w:val="00A776BB"/>
    <w:rsid w:val="00A85150"/>
    <w:rsid w:val="00AC7A4D"/>
    <w:rsid w:val="00B13613"/>
    <w:rsid w:val="00B301CE"/>
    <w:rsid w:val="00B30C7D"/>
    <w:rsid w:val="00B31B06"/>
    <w:rsid w:val="00B31EE8"/>
    <w:rsid w:val="00B3217A"/>
    <w:rsid w:val="00B3425A"/>
    <w:rsid w:val="00B376DA"/>
    <w:rsid w:val="00B43E92"/>
    <w:rsid w:val="00B5589D"/>
    <w:rsid w:val="00B55AE4"/>
    <w:rsid w:val="00B55F40"/>
    <w:rsid w:val="00B81024"/>
    <w:rsid w:val="00B93736"/>
    <w:rsid w:val="00BA7553"/>
    <w:rsid w:val="00BB5ABB"/>
    <w:rsid w:val="00C00148"/>
    <w:rsid w:val="00C04F0A"/>
    <w:rsid w:val="00C11B8C"/>
    <w:rsid w:val="00C128FC"/>
    <w:rsid w:val="00C1451B"/>
    <w:rsid w:val="00C331BB"/>
    <w:rsid w:val="00C63DF5"/>
    <w:rsid w:val="00C71946"/>
    <w:rsid w:val="00C76211"/>
    <w:rsid w:val="00CD1A12"/>
    <w:rsid w:val="00CD3B12"/>
    <w:rsid w:val="00CE1867"/>
    <w:rsid w:val="00CE723E"/>
    <w:rsid w:val="00D01080"/>
    <w:rsid w:val="00D039D9"/>
    <w:rsid w:val="00D11C8E"/>
    <w:rsid w:val="00D27BA5"/>
    <w:rsid w:val="00D32113"/>
    <w:rsid w:val="00D3440D"/>
    <w:rsid w:val="00D345B6"/>
    <w:rsid w:val="00D4285C"/>
    <w:rsid w:val="00D4696D"/>
    <w:rsid w:val="00D4756C"/>
    <w:rsid w:val="00D567A2"/>
    <w:rsid w:val="00D75162"/>
    <w:rsid w:val="00D87DB5"/>
    <w:rsid w:val="00D93F63"/>
    <w:rsid w:val="00DA5E2D"/>
    <w:rsid w:val="00DC1529"/>
    <w:rsid w:val="00E1403A"/>
    <w:rsid w:val="00E25331"/>
    <w:rsid w:val="00E256F9"/>
    <w:rsid w:val="00E43A77"/>
    <w:rsid w:val="00E4554C"/>
    <w:rsid w:val="00E65C57"/>
    <w:rsid w:val="00E675B4"/>
    <w:rsid w:val="00E67DD4"/>
    <w:rsid w:val="00E85C31"/>
    <w:rsid w:val="00E9739A"/>
    <w:rsid w:val="00EA390A"/>
    <w:rsid w:val="00ED1D51"/>
    <w:rsid w:val="00EE0B8E"/>
    <w:rsid w:val="00EE5DAA"/>
    <w:rsid w:val="00EF1127"/>
    <w:rsid w:val="00F0049D"/>
    <w:rsid w:val="00F01234"/>
    <w:rsid w:val="00F073F5"/>
    <w:rsid w:val="00F1147F"/>
    <w:rsid w:val="00F1481A"/>
    <w:rsid w:val="00F21941"/>
    <w:rsid w:val="00F251E4"/>
    <w:rsid w:val="00F45953"/>
    <w:rsid w:val="00F518AC"/>
    <w:rsid w:val="00F62AB5"/>
    <w:rsid w:val="00F6702C"/>
    <w:rsid w:val="00F71630"/>
    <w:rsid w:val="00F92FE6"/>
    <w:rsid w:val="00F95A1F"/>
    <w:rsid w:val="00FA4010"/>
    <w:rsid w:val="00FB03A2"/>
    <w:rsid w:val="00FD30E7"/>
    <w:rsid w:val="00FD3164"/>
    <w:rsid w:val="00FD6540"/>
    <w:rsid w:val="00FF5441"/>
    <w:rsid w:val="00FF6E8C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niba.llpmanager.it/studenti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uniba.llpmanager.it/student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iba.it/internazionale/mobilita-in-uscita/studenti/global-thesi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779E-DA60-4596-8F7A-736020F6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</Template>
  <TotalTime>0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1789</CharactersWithSpaces>
  <SharedDoc>false</SharedDoc>
  <HLinks>
    <vt:vector size="6" baseType="variant">
      <vt:variant>
        <vt:i4>4587615</vt:i4>
      </vt:variant>
      <vt:variant>
        <vt:i4>0</vt:i4>
      </vt:variant>
      <vt:variant>
        <vt:i4>0</vt:i4>
      </vt:variant>
      <vt:variant>
        <vt:i4>5</vt:i4>
      </vt:variant>
      <vt:variant>
        <vt:lpwstr>http://www.uniba.it/internazionale/mobilita-in-uscita/studenti/global-thesis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creator>Giagnacovo</dc:creator>
  <cp:lastModifiedBy>Hewlett-Packard Company</cp:lastModifiedBy>
  <cp:revision>2</cp:revision>
  <cp:lastPrinted>2017-04-21T13:28:00Z</cp:lastPrinted>
  <dcterms:created xsi:type="dcterms:W3CDTF">2023-07-11T09:53:00Z</dcterms:created>
  <dcterms:modified xsi:type="dcterms:W3CDTF">2023-07-11T09:53:00Z</dcterms:modified>
</cp:coreProperties>
</file>