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5F82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3" w14:textId="77777777" w:rsidR="006260CE" w:rsidRPr="006260CE" w:rsidRDefault="006260CE" w:rsidP="006260CE">
      <w:pPr>
        <w:pStyle w:val="Nomesociet"/>
        <w:spacing w:line="160" w:lineRule="atLeast"/>
        <w:ind w:left="0"/>
        <w:jc w:val="center"/>
        <w:rPr>
          <w:i/>
          <w:sz w:val="48"/>
          <w:szCs w:val="48"/>
          <w:lang w:val="en-US"/>
        </w:rPr>
      </w:pPr>
      <w:r w:rsidRPr="006260CE">
        <w:rPr>
          <w:i/>
          <w:sz w:val="48"/>
          <w:szCs w:val="48"/>
          <w:lang w:val="en-US"/>
        </w:rPr>
        <w:t>Premio di studio GLOBAL THESIS</w:t>
      </w:r>
    </w:p>
    <w:p w14:paraId="798D5F84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5" w14:textId="77777777" w:rsidR="00227DD8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</w:t>
      </w:r>
      <w:r w:rsidR="00227DD8" w:rsidRPr="00227DD8">
        <w:rPr>
          <w:b/>
          <w:sz w:val="22"/>
          <w:szCs w:val="22"/>
          <w:lang w:val="en-US"/>
        </w:rPr>
        <w:t xml:space="preserve">O-TUTORSHIP BILATERAL AGREEMENT BETWEEN </w:t>
      </w:r>
    </w:p>
    <w:p w14:paraId="798D5F86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7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b/>
          <w:sz w:val="22"/>
          <w:szCs w:val="22"/>
          <w:lang w:val="en-US"/>
        </w:rPr>
        <w:t xml:space="preserve">UNIVERSITY OF BARI ALDO MORO </w:t>
      </w:r>
      <w:r w:rsidRPr="00227DD8">
        <w:rPr>
          <w:i/>
          <w:sz w:val="22"/>
          <w:szCs w:val="22"/>
          <w:lang w:val="en-US"/>
        </w:rPr>
        <w:t>(Sending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8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9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AND</w:t>
      </w:r>
    </w:p>
    <w:p w14:paraId="798D5F8A" w14:textId="77777777" w:rsidR="00227DD8" w:rsidRDefault="00227DD8" w:rsidP="00227DD8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i/>
          <w:sz w:val="22"/>
          <w:szCs w:val="22"/>
          <w:lang w:val="en-US"/>
        </w:rPr>
        <w:t>(</w:t>
      </w:r>
      <w:r>
        <w:rPr>
          <w:i/>
          <w:sz w:val="22"/>
          <w:szCs w:val="22"/>
          <w:lang w:val="en-US"/>
        </w:rPr>
        <w:t>Receiving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B" w14:textId="77777777" w:rsidR="00D91F8B" w:rsidRDefault="00D91F8B" w:rsidP="00227DD8">
      <w:pPr>
        <w:ind w:left="0"/>
        <w:jc w:val="center"/>
        <w:rPr>
          <w:b/>
          <w:sz w:val="22"/>
          <w:szCs w:val="2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7688"/>
      </w:tblGrid>
      <w:tr w:rsidR="004D1B0D" w:rsidRPr="00D03310" w14:paraId="798D5F8E" w14:textId="77777777" w:rsidTr="00D91F8B">
        <w:tc>
          <w:tcPr>
            <w:tcW w:w="1242" w:type="dxa"/>
            <w:shd w:val="clear" w:color="auto" w:fill="auto"/>
          </w:tcPr>
          <w:p w14:paraId="798D5F8C" w14:textId="77777777" w:rsidR="002A2F9F" w:rsidRPr="004D1B0D" w:rsidRDefault="002A2F9F" w:rsidP="004D1B0D">
            <w:pPr>
              <w:ind w:left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828" w:type="dxa"/>
            <w:shd w:val="clear" w:color="auto" w:fill="auto"/>
          </w:tcPr>
          <w:p w14:paraId="798D5F8D" w14:textId="77777777" w:rsidR="002A2F9F" w:rsidRPr="004D1B0D" w:rsidRDefault="002A2F9F" w:rsidP="004D1B0D">
            <w:pPr>
              <w:pStyle w:val="Textbody"/>
              <w:spacing w:after="120" w:line="240" w:lineRule="auto"/>
              <w:ind w:left="0"/>
              <w:rPr>
                <w:b/>
                <w:sz w:val="22"/>
                <w:szCs w:val="22"/>
                <w:lang w:val="en-US"/>
              </w:rPr>
            </w:pPr>
          </w:p>
        </w:tc>
      </w:tr>
      <w:tr w:rsidR="004D1B0D" w:rsidRPr="007C1581" w14:paraId="798D5F91" w14:textId="77777777" w:rsidTr="00D91F8B">
        <w:tc>
          <w:tcPr>
            <w:tcW w:w="1242" w:type="dxa"/>
            <w:shd w:val="clear" w:color="auto" w:fill="auto"/>
          </w:tcPr>
          <w:p w14:paraId="798D5F8F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0" w14:textId="788A1823" w:rsidR="002A2F9F" w:rsidRPr="004D1B0D" w:rsidRDefault="002A2F9F" w:rsidP="00500FCA">
            <w:pPr>
              <w:pStyle w:val="Textbody"/>
              <w:spacing w:after="120"/>
              <w:ind w:left="0"/>
              <w:rPr>
                <w:b/>
                <w:sz w:val="22"/>
                <w:szCs w:val="22"/>
                <w:lang w:val="en-US"/>
              </w:rPr>
            </w:pPr>
            <w:proofErr w:type="gramStart"/>
            <w:r w:rsidRPr="004D1B0D">
              <w:rPr>
                <w:lang w:val="en-US"/>
              </w:rPr>
              <w:t>on the basis of</w:t>
            </w:r>
            <w:proofErr w:type="gramEnd"/>
            <w:r w:rsidRPr="004D1B0D">
              <w:rPr>
                <w:lang w:val="en-US"/>
              </w:rPr>
              <w:t xml:space="preserve"> this </w:t>
            </w:r>
            <w:proofErr w:type="spellStart"/>
            <w:r w:rsidRPr="004D1B0D">
              <w:rPr>
                <w:lang w:val="en-US"/>
              </w:rPr>
              <w:t>program</w:t>
            </w:r>
            <w:r w:rsidR="00826B60">
              <w:rPr>
                <w:lang w:val="en-US"/>
              </w:rPr>
              <w:t>me</w:t>
            </w:r>
            <w:proofErr w:type="spellEnd"/>
            <w:r w:rsidRPr="004D1B0D">
              <w:rPr>
                <w:lang w:val="en-US"/>
              </w:rPr>
              <w:t xml:space="preserve">, </w:t>
            </w:r>
            <w:r w:rsidR="004B2A1F" w:rsidRPr="004D1B0D">
              <w:rPr>
                <w:lang w:val="en-US"/>
              </w:rPr>
              <w:t>outgoing UNIBA</w:t>
            </w:r>
            <w:r w:rsidRPr="004D1B0D">
              <w:rPr>
                <w:lang w:val="en-US"/>
              </w:rPr>
              <w:t xml:space="preserve"> students enrolled in specialization degree courses </w:t>
            </w:r>
            <w:r w:rsidR="004B2A1F" w:rsidRPr="004D1B0D">
              <w:rPr>
                <w:lang w:val="en-US"/>
              </w:rPr>
              <w:t>have the</w:t>
            </w:r>
            <w:r w:rsidRPr="004D1B0D">
              <w:rPr>
                <w:lang w:val="en-US"/>
              </w:rPr>
              <w:t xml:space="preserve"> possibility to study abroad, for a minimum of t</w:t>
            </w:r>
            <w:r w:rsidR="00500FCA">
              <w:rPr>
                <w:lang w:val="en-US"/>
              </w:rPr>
              <w:t>wo</w:t>
            </w:r>
            <w:r w:rsidRPr="004D1B0D">
              <w:rPr>
                <w:lang w:val="en-US"/>
              </w:rPr>
              <w:t xml:space="preserve"> months;</w:t>
            </w:r>
          </w:p>
        </w:tc>
      </w:tr>
      <w:tr w:rsidR="004D1B0D" w:rsidRPr="007C1581" w14:paraId="798D5F95" w14:textId="77777777" w:rsidTr="00D91F8B">
        <w:tc>
          <w:tcPr>
            <w:tcW w:w="1242" w:type="dxa"/>
            <w:shd w:val="clear" w:color="auto" w:fill="auto"/>
          </w:tcPr>
          <w:p w14:paraId="798D5F92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3" w14:textId="77777777" w:rsidR="002A2F9F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selected students will be admitted to prestigious foreign Universities and research </w:t>
            </w:r>
            <w:proofErr w:type="spellStart"/>
            <w:r w:rsidRPr="004D1B0D">
              <w:rPr>
                <w:kern w:val="3"/>
                <w:lang w:val="en-US" w:eastAsia="zh-CN"/>
              </w:rPr>
              <w:t>centres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for their thesis </w:t>
            </w:r>
            <w:proofErr w:type="gramStart"/>
            <w:r w:rsidRPr="004D1B0D">
              <w:rPr>
                <w:kern w:val="3"/>
                <w:lang w:val="en-US" w:eastAsia="zh-CN"/>
              </w:rPr>
              <w:t>preparation;</w:t>
            </w:r>
            <w:proofErr w:type="gramEnd"/>
          </w:p>
          <w:p w14:paraId="798D5F94" w14:textId="77777777" w:rsidR="00D91F8B" w:rsidRPr="004D1B0D" w:rsidRDefault="00D91F8B" w:rsidP="004D1B0D">
            <w:pPr>
              <w:ind w:left="0"/>
              <w:rPr>
                <w:kern w:val="3"/>
                <w:lang w:val="en-US" w:eastAsia="zh-CN"/>
              </w:rPr>
            </w:pPr>
          </w:p>
        </w:tc>
      </w:tr>
      <w:tr w:rsidR="004D1B0D" w:rsidRPr="007C1581" w14:paraId="798D5F98" w14:textId="77777777" w:rsidTr="00D91F8B">
        <w:tc>
          <w:tcPr>
            <w:tcW w:w="1242" w:type="dxa"/>
            <w:shd w:val="clear" w:color="auto" w:fill="auto"/>
          </w:tcPr>
          <w:p w14:paraId="798D5F96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7" w14:textId="2627E8E4" w:rsidR="002A2F9F" w:rsidRPr="004D1B0D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the </w:t>
            </w:r>
            <w:proofErr w:type="spellStart"/>
            <w:r w:rsidRPr="004D1B0D">
              <w:rPr>
                <w:kern w:val="3"/>
                <w:lang w:val="en-US" w:eastAsia="zh-CN"/>
              </w:rPr>
              <w:t>program</w:t>
            </w:r>
            <w:r w:rsidR="00826B60">
              <w:rPr>
                <w:kern w:val="3"/>
                <w:lang w:val="en-US" w:eastAsia="zh-CN"/>
              </w:rPr>
              <w:t>me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offers the opportunity to invite professors from foreign universities to </w:t>
            </w:r>
            <w:r w:rsidR="004B2A1F" w:rsidRPr="004D1B0D">
              <w:rPr>
                <w:kern w:val="3"/>
                <w:lang w:val="en-US" w:eastAsia="zh-CN"/>
              </w:rPr>
              <w:t>attend the</w:t>
            </w:r>
            <w:r w:rsidRPr="004D1B0D">
              <w:rPr>
                <w:kern w:val="3"/>
                <w:lang w:val="en-US" w:eastAsia="zh-CN"/>
              </w:rPr>
              <w:t xml:space="preserve"> final thesis disputation at the University of Bari Aldo Moro;</w:t>
            </w:r>
          </w:p>
        </w:tc>
      </w:tr>
    </w:tbl>
    <w:p w14:paraId="798D5F99" w14:textId="77777777" w:rsidR="002A2F9F" w:rsidRDefault="002A2F9F" w:rsidP="00227DD8">
      <w:pPr>
        <w:ind w:left="0"/>
        <w:jc w:val="center"/>
        <w:rPr>
          <w:b/>
          <w:sz w:val="22"/>
          <w:szCs w:val="22"/>
          <w:lang w:val="en-US"/>
        </w:rPr>
      </w:pPr>
    </w:p>
    <w:p w14:paraId="798D5F9A" w14:textId="77777777" w:rsidR="0005064F" w:rsidRDefault="0005064F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B" w14:textId="237DC62C" w:rsidR="00B22D50" w:rsidRDefault="00D91F8B" w:rsidP="0005064F">
      <w:pPr>
        <w:pStyle w:val="Corpotesto"/>
        <w:tabs>
          <w:tab w:val="left" w:pos="9072"/>
        </w:tabs>
        <w:ind w:left="1843" w:right="141"/>
        <w:rPr>
          <w:spacing w:val="-32"/>
          <w:lang w:val="en-US"/>
        </w:rPr>
      </w:pPr>
      <w:r>
        <w:rPr>
          <w:lang w:val="en-US"/>
        </w:rPr>
        <w:t xml:space="preserve">                       </w:t>
      </w:r>
      <w:r w:rsidR="00B22D50" w:rsidRPr="00B22D50">
        <w:rPr>
          <w:lang w:val="en-US"/>
        </w:rPr>
        <w:t xml:space="preserve">THE PARTIES </w:t>
      </w:r>
      <w:r w:rsidR="00B22D50">
        <w:rPr>
          <w:lang w:val="en-US"/>
        </w:rPr>
        <w:t>A</w:t>
      </w:r>
      <w:r w:rsidR="00B22D50" w:rsidRPr="00B22D50">
        <w:rPr>
          <w:lang w:val="en-US"/>
        </w:rPr>
        <w:t>GREE AS</w:t>
      </w:r>
      <w:r w:rsidR="00D03310">
        <w:rPr>
          <w:lang w:val="en-US"/>
        </w:rPr>
        <w:t xml:space="preserve"> </w:t>
      </w:r>
      <w:r w:rsidR="00B1408A">
        <w:rPr>
          <w:lang w:val="en-US"/>
        </w:rPr>
        <w:t>FOLLOWS</w:t>
      </w:r>
      <w:r w:rsidR="00B1408A">
        <w:rPr>
          <w:spacing w:val="-32"/>
          <w:lang w:val="en-US"/>
        </w:rPr>
        <w:t>:</w:t>
      </w:r>
    </w:p>
    <w:p w14:paraId="798D5F9C" w14:textId="77777777" w:rsidR="00D03310" w:rsidRPr="00B22D50" w:rsidRDefault="00D03310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D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Parties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co-operate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in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</w:t>
      </w:r>
      <w:r w:rsidR="0005064F">
        <w:rPr>
          <w:w w:val="105"/>
          <w:sz w:val="23"/>
          <w:lang w:val="en-US"/>
        </w:rPr>
        <w:t>tu</w:t>
      </w:r>
      <w:r w:rsidRPr="00B22D50">
        <w:rPr>
          <w:w w:val="105"/>
          <w:sz w:val="23"/>
          <w:lang w:val="en-US"/>
        </w:rPr>
        <w:t>torship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thesis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activities for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s</w:t>
      </w:r>
      <w:r w:rsidR="0005064F">
        <w:rPr>
          <w:w w:val="105"/>
          <w:sz w:val="23"/>
          <w:lang w:val="en-US"/>
        </w:rPr>
        <w:t>tudent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 xml:space="preserve">specified in Art. </w:t>
      </w:r>
      <w:r w:rsidRPr="00453D50">
        <w:rPr>
          <w:w w:val="105"/>
          <w:sz w:val="23"/>
          <w:lang w:val="en-US"/>
        </w:rPr>
        <w:t xml:space="preserve">2. </w:t>
      </w:r>
      <w:r w:rsidRPr="00B22D50">
        <w:rPr>
          <w:w w:val="105"/>
          <w:sz w:val="23"/>
          <w:lang w:val="en-US"/>
        </w:rPr>
        <w:t xml:space="preserve">The participation in this </w:t>
      </w:r>
      <w:proofErr w:type="spellStart"/>
      <w:r w:rsidRPr="00B22D50">
        <w:rPr>
          <w:w w:val="105"/>
          <w:sz w:val="23"/>
          <w:lang w:val="en-US"/>
        </w:rPr>
        <w:t>programme</w:t>
      </w:r>
      <w:proofErr w:type="spellEnd"/>
      <w:r w:rsidRPr="00B22D50">
        <w:rPr>
          <w:w w:val="105"/>
          <w:sz w:val="23"/>
          <w:lang w:val="en-US"/>
        </w:rPr>
        <w:t xml:space="preserve"> does not imply a joint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academic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degree.</w:t>
      </w:r>
    </w:p>
    <w:p w14:paraId="798D5F9E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In respect of the rules in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rce in their respective coun</w:t>
      </w:r>
      <w:r w:rsidR="0005064F" w:rsidRPr="00453D50">
        <w:rPr>
          <w:w w:val="105"/>
          <w:sz w:val="23"/>
          <w:lang w:val="en-US"/>
        </w:rPr>
        <w:t xml:space="preserve">tries </w:t>
      </w:r>
      <w:r w:rsidRPr="00453D50">
        <w:rPr>
          <w:w w:val="105"/>
          <w:sz w:val="23"/>
          <w:lang w:val="en-US"/>
        </w:rPr>
        <w:t>and Insti</w:t>
      </w:r>
      <w:r w:rsidR="0005064F" w:rsidRPr="00453D50">
        <w:rPr>
          <w:w w:val="105"/>
          <w:sz w:val="23"/>
          <w:lang w:val="en-US"/>
        </w:rPr>
        <w:t>tutions</w:t>
      </w:r>
      <w:r w:rsidRPr="00453D50">
        <w:rPr>
          <w:w w:val="105"/>
          <w:sz w:val="23"/>
          <w:lang w:val="en-US"/>
        </w:rPr>
        <w:t xml:space="preserve">, the Parties agree to organize jointly a co-tutorship of the degree thesis to be prepared by the </w:t>
      </w:r>
      <w:r w:rsidR="0005064F" w:rsidRPr="00453D50">
        <w:rPr>
          <w:w w:val="105"/>
          <w:sz w:val="23"/>
          <w:lang w:val="en-US"/>
        </w:rPr>
        <w:t>student</w:t>
      </w:r>
      <w:r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___________________________________</w:t>
      </w:r>
      <w:r w:rsidRPr="00453D50">
        <w:rPr>
          <w:w w:val="105"/>
          <w:sz w:val="23"/>
          <w:lang w:val="en-US"/>
        </w:rPr>
        <w:t>(</w:t>
      </w:r>
      <w:r w:rsidR="0005064F" w:rsidRPr="00453D50">
        <w:rPr>
          <w:w w:val="105"/>
          <w:sz w:val="23"/>
          <w:lang w:val="en-US"/>
        </w:rPr>
        <w:t>name and family name)</w:t>
      </w:r>
      <w:r w:rsidRPr="00453D50">
        <w:rPr>
          <w:w w:val="105"/>
          <w:sz w:val="23"/>
          <w:lang w:val="en-US"/>
        </w:rPr>
        <w:t xml:space="preserve">, born in </w:t>
      </w:r>
      <w:r w:rsidR="00453D50">
        <w:rPr>
          <w:w w:val="105"/>
          <w:sz w:val="23"/>
          <w:lang w:val="en-US"/>
        </w:rPr>
        <w:t>________________________________</w:t>
      </w:r>
      <w:r w:rsidRPr="00453D50">
        <w:rPr>
          <w:w w:val="105"/>
          <w:sz w:val="23"/>
          <w:lang w:val="en-US"/>
        </w:rPr>
        <w:t xml:space="preserve"> on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(</w:t>
      </w:r>
      <w:r w:rsidRPr="00453D50">
        <w:rPr>
          <w:w w:val="105"/>
          <w:sz w:val="23"/>
          <w:lang w:val="en-US"/>
        </w:rPr>
        <w:t>dd/</w:t>
      </w:r>
      <w:r w:rsidR="0005064F" w:rsidRPr="00453D50">
        <w:rPr>
          <w:w w:val="105"/>
          <w:sz w:val="23"/>
          <w:lang w:val="en-US"/>
        </w:rPr>
        <w:t>mm</w:t>
      </w:r>
      <w:r w:rsidRPr="00453D50">
        <w:rPr>
          <w:w w:val="105"/>
          <w:sz w:val="23"/>
          <w:lang w:val="en-US"/>
        </w:rPr>
        <w:t>/</w:t>
      </w:r>
      <w:proofErr w:type="spellStart"/>
      <w:r w:rsidRPr="00453D50">
        <w:rPr>
          <w:w w:val="105"/>
          <w:sz w:val="23"/>
          <w:lang w:val="en-US"/>
        </w:rPr>
        <w:t>yyy</w:t>
      </w:r>
      <w:r w:rsidR="0005064F" w:rsidRPr="00453D50">
        <w:rPr>
          <w:w w:val="105"/>
          <w:sz w:val="23"/>
          <w:lang w:val="en-US"/>
        </w:rPr>
        <w:t>y</w:t>
      </w:r>
      <w:r w:rsidRPr="00453D50">
        <w:rPr>
          <w:w w:val="105"/>
          <w:sz w:val="23"/>
          <w:lang w:val="en-US"/>
        </w:rPr>
        <w:t>y</w:t>
      </w:r>
      <w:proofErr w:type="spellEnd"/>
      <w:r w:rsidR="0005064F" w:rsidRPr="00453D50">
        <w:rPr>
          <w:w w:val="105"/>
          <w:sz w:val="23"/>
          <w:lang w:val="en-US"/>
        </w:rPr>
        <w:t>)</w:t>
      </w:r>
      <w:r w:rsidRPr="00453D50">
        <w:rPr>
          <w:w w:val="105"/>
          <w:sz w:val="23"/>
          <w:lang w:val="en-US"/>
        </w:rPr>
        <w:t xml:space="preserve"> enrolled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 the academic year</w:t>
      </w:r>
      <w:r w:rsidR="0005064F" w:rsidRPr="00453D50">
        <w:rPr>
          <w:w w:val="105"/>
          <w:sz w:val="23"/>
          <w:lang w:val="en-US"/>
        </w:rPr>
        <w:t>_</w:t>
      </w:r>
      <w:r w:rsidR="00453D50">
        <w:rPr>
          <w:w w:val="105"/>
          <w:sz w:val="23"/>
          <w:lang w:val="en-US"/>
        </w:rPr>
        <w:t>____</w:t>
      </w:r>
      <w:r w:rsidR="0005064F" w:rsidRPr="00453D50">
        <w:rPr>
          <w:w w:val="105"/>
          <w:sz w:val="23"/>
          <w:lang w:val="en-US"/>
        </w:rPr>
        <w:t>___/_____</w:t>
      </w:r>
      <w:r w:rsidR="00453D50">
        <w:rPr>
          <w:w w:val="105"/>
          <w:sz w:val="23"/>
          <w:lang w:val="en-US"/>
        </w:rPr>
        <w:t>_</w:t>
      </w:r>
      <w:r w:rsidR="0005064F" w:rsidRPr="00453D50">
        <w:rPr>
          <w:w w:val="105"/>
          <w:sz w:val="23"/>
          <w:lang w:val="en-US"/>
        </w:rPr>
        <w:t>___ at the University of Bari Aldo Moro</w:t>
      </w:r>
      <w:r w:rsidRPr="00453D50">
        <w:rPr>
          <w:w w:val="105"/>
          <w:sz w:val="23"/>
          <w:lang w:val="en-US"/>
        </w:rPr>
        <w:t>, Department</w:t>
      </w:r>
      <w:r w:rsidR="00826B60" w:rsidRPr="00453D50">
        <w:rPr>
          <w:w w:val="105"/>
          <w:sz w:val="23"/>
          <w:lang w:val="en-US"/>
        </w:rPr>
        <w:t>/School</w:t>
      </w:r>
      <w:r w:rsidRPr="00453D50">
        <w:rPr>
          <w:w w:val="105"/>
          <w:sz w:val="23"/>
          <w:lang w:val="en-US"/>
        </w:rPr>
        <w:t xml:space="preserve"> of</w:t>
      </w:r>
      <w:r w:rsidRPr="00453D50">
        <w:rPr>
          <w:w w:val="105"/>
          <w:sz w:val="23"/>
          <w:lang w:val="en-US"/>
        </w:rPr>
        <w:tab/>
      </w:r>
      <w:r w:rsidR="00453D50">
        <w:rPr>
          <w:w w:val="105"/>
          <w:sz w:val="23"/>
          <w:lang w:val="en-US"/>
        </w:rPr>
        <w:t>_______________________________</w:t>
      </w:r>
      <w:r w:rsidRPr="00453D50">
        <w:rPr>
          <w:w w:val="105"/>
          <w:sz w:val="23"/>
          <w:lang w:val="en-US"/>
        </w:rPr>
        <w:t xml:space="preserve">in the degree </w:t>
      </w:r>
      <w:proofErr w:type="spellStart"/>
      <w:r w:rsidRPr="00453D50">
        <w:rPr>
          <w:w w:val="105"/>
          <w:sz w:val="23"/>
          <w:lang w:val="en-US"/>
        </w:rPr>
        <w:t>programme</w:t>
      </w:r>
      <w:proofErr w:type="spellEnd"/>
      <w:r w:rsidRPr="00453D50">
        <w:rPr>
          <w:w w:val="105"/>
          <w:sz w:val="23"/>
          <w:lang w:val="en-US"/>
        </w:rPr>
        <w:t xml:space="preserve"> in</w:t>
      </w:r>
      <w:r w:rsidR="00453D50">
        <w:rPr>
          <w:w w:val="105"/>
          <w:sz w:val="23"/>
          <w:lang w:val="en-US"/>
        </w:rPr>
        <w:t xml:space="preserve"> </w:t>
      </w:r>
      <w:r w:rsidR="0005064F" w:rsidRPr="00453D50">
        <w:rPr>
          <w:w w:val="105"/>
          <w:sz w:val="23"/>
          <w:lang w:val="en-US"/>
        </w:rPr>
        <w:t>____________________</w:t>
      </w:r>
      <w:r w:rsidR="00453D50">
        <w:rPr>
          <w:w w:val="105"/>
          <w:sz w:val="23"/>
          <w:lang w:val="en-US"/>
        </w:rPr>
        <w:t>____________</w:t>
      </w:r>
      <w:r w:rsidR="0005064F" w:rsidRPr="00453D50">
        <w:rPr>
          <w:w w:val="105"/>
          <w:sz w:val="23"/>
          <w:lang w:val="en-US"/>
        </w:rPr>
        <w:t>_______.</w:t>
      </w:r>
    </w:p>
    <w:p w14:paraId="798D5F9F" w14:textId="118F3935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The student will prepare his/her thesis from</w:t>
      </w:r>
      <w:r w:rsidR="00566581" w:rsidRPr="00453D50">
        <w:rPr>
          <w:w w:val="105"/>
          <w:sz w:val="23"/>
          <w:lang w:val="en-US"/>
        </w:rPr>
        <w:t xml:space="preserve"> (dd/mm/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 to (dd/mm/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 xml:space="preserve">), </w:t>
      </w:r>
      <w:r w:rsidR="00B1408A" w:rsidRPr="00453D50">
        <w:rPr>
          <w:w w:val="105"/>
          <w:sz w:val="23"/>
          <w:lang w:val="en-US"/>
        </w:rPr>
        <w:t>under the</w:t>
      </w:r>
      <w:r w:rsidRPr="00453D50">
        <w:rPr>
          <w:w w:val="105"/>
          <w:sz w:val="23"/>
          <w:lang w:val="en-US"/>
        </w:rPr>
        <w:t xml:space="preserve"> direction of two co-tutors:</w:t>
      </w:r>
    </w:p>
    <w:p w14:paraId="798D5FA0" w14:textId="77777777" w:rsidR="00B22D50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B22D50" w:rsidRPr="00453D50">
        <w:rPr>
          <w:w w:val="105"/>
          <w:sz w:val="23"/>
          <w:lang w:val="en-US"/>
        </w:rPr>
        <w:t>Professor</w:t>
      </w:r>
      <w:r w:rsidR="0005064F" w:rsidRPr="00453D50">
        <w:rPr>
          <w:w w:val="105"/>
          <w:sz w:val="23"/>
          <w:lang w:val="en-US"/>
        </w:rPr>
        <w:t>: _____________________________________________</w:t>
      </w:r>
    </w:p>
    <w:p w14:paraId="798D5FA1" w14:textId="2B28424E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of the University</w:t>
      </w:r>
      <w:r w:rsidR="00566581" w:rsidRPr="00453D50">
        <w:rPr>
          <w:w w:val="105"/>
          <w:sz w:val="23"/>
          <w:lang w:val="en-US"/>
        </w:rPr>
        <w:t xml:space="preserve"> of Bari Aldo Moro</w:t>
      </w:r>
      <w:r w:rsidR="0005064F" w:rsidRPr="00453D50">
        <w:rPr>
          <w:w w:val="105"/>
          <w:sz w:val="23"/>
          <w:lang w:val="en-US"/>
        </w:rPr>
        <w:t xml:space="preserve"> </w:t>
      </w:r>
      <w:r w:rsidR="00566581" w:rsidRPr="00453D50">
        <w:rPr>
          <w:w w:val="105"/>
          <w:sz w:val="23"/>
          <w:lang w:val="en-US"/>
        </w:rPr>
        <w:t>(Sending</w:t>
      </w:r>
      <w:r w:rsidR="0005064F" w:rsidRPr="00453D50">
        <w:rPr>
          <w:w w:val="105"/>
          <w:sz w:val="23"/>
          <w:lang w:val="en-US"/>
        </w:rPr>
        <w:t xml:space="preserve"> I</w:t>
      </w:r>
      <w:r w:rsidR="00566581" w:rsidRPr="00453D50">
        <w:rPr>
          <w:w w:val="105"/>
          <w:sz w:val="23"/>
          <w:lang w:val="en-US"/>
        </w:rPr>
        <w:t>n</w:t>
      </w:r>
      <w:r w:rsidR="0005064F" w:rsidRPr="00453D50">
        <w:rPr>
          <w:w w:val="105"/>
          <w:sz w:val="23"/>
          <w:lang w:val="en-US"/>
        </w:rPr>
        <w:t xml:space="preserve">stitution) and </w:t>
      </w:r>
    </w:p>
    <w:p w14:paraId="798D5FA2" w14:textId="77777777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Professor: _____________________________________________</w:t>
      </w:r>
    </w:p>
    <w:p w14:paraId="798D5FA3" w14:textId="132CF7BA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 xml:space="preserve">of the University/Institution </w:t>
      </w:r>
      <w:r>
        <w:rPr>
          <w:w w:val="105"/>
          <w:sz w:val="23"/>
          <w:lang w:val="en-US"/>
        </w:rPr>
        <w:t>___________________________</w:t>
      </w:r>
      <w:r w:rsidR="00B1408A">
        <w:rPr>
          <w:w w:val="105"/>
          <w:sz w:val="23"/>
          <w:lang w:val="en-US"/>
        </w:rPr>
        <w:t>_</w:t>
      </w:r>
      <w:r w:rsidR="00B1408A" w:rsidRPr="00453D50">
        <w:rPr>
          <w:w w:val="105"/>
          <w:sz w:val="23"/>
          <w:lang w:val="en-US"/>
        </w:rPr>
        <w:t xml:space="preserve"> (</w:t>
      </w:r>
      <w:r w:rsidR="00566581" w:rsidRPr="00453D50">
        <w:rPr>
          <w:w w:val="105"/>
          <w:sz w:val="23"/>
          <w:lang w:val="en-US"/>
        </w:rPr>
        <w:t>Receiving Institution),</w:t>
      </w:r>
    </w:p>
    <w:p w14:paraId="798D5FA4" w14:textId="77777777" w:rsidR="006478B3" w:rsidRDefault="00453D50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>The thesis activity will concern (shor</w:t>
      </w:r>
      <w:r w:rsidR="00A26880" w:rsidRPr="00453D50">
        <w:rPr>
          <w:w w:val="105"/>
          <w:sz w:val="23"/>
          <w:lang w:val="en-US"/>
        </w:rPr>
        <w:t>t description of thesis activity)</w:t>
      </w:r>
    </w:p>
    <w:p w14:paraId="798D5FA5" w14:textId="77777777" w:rsidR="00A26880" w:rsidRPr="006478B3" w:rsidRDefault="00A26880" w:rsidP="006478B3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_____________________________________________________</w:t>
      </w:r>
      <w:r w:rsidR="00453D50">
        <w:rPr>
          <w:sz w:val="23"/>
          <w:lang w:val="en-US"/>
        </w:rPr>
        <w:t>_______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</w:t>
      </w:r>
    </w:p>
    <w:p w14:paraId="798D5FA6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</w:t>
      </w:r>
      <w:r w:rsidR="00453D50">
        <w:rPr>
          <w:sz w:val="23"/>
          <w:lang w:val="en-US"/>
        </w:rPr>
        <w:t>_______</w:t>
      </w:r>
      <w:r>
        <w:rPr>
          <w:sz w:val="23"/>
          <w:lang w:val="en-US"/>
        </w:rPr>
        <w:t>_____</w:t>
      </w:r>
    </w:p>
    <w:p w14:paraId="798D5FA7" w14:textId="77777777" w:rsidR="00453D50" w:rsidRDefault="00453D5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lastRenderedPageBreak/>
        <w:t>________________________________________________________________________</w:t>
      </w:r>
      <w:r w:rsidR="00C418AF">
        <w:rPr>
          <w:sz w:val="23"/>
          <w:lang w:val="en-US"/>
        </w:rPr>
        <w:t>_</w:t>
      </w:r>
    </w:p>
    <w:p w14:paraId="798D5FA8" w14:textId="77777777" w:rsidR="00A26880" w:rsidRPr="0005064F" w:rsidRDefault="00C418AF" w:rsidP="00C418AF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</w:t>
      </w:r>
      <w:r w:rsidR="00453D50">
        <w:rPr>
          <w:sz w:val="23"/>
          <w:lang w:val="en-US"/>
        </w:rPr>
        <w:t>________________</w:t>
      </w:r>
      <w:r>
        <w:rPr>
          <w:sz w:val="23"/>
          <w:lang w:val="en-US"/>
        </w:rPr>
        <w:t>______________________________________</w:t>
      </w:r>
      <w:r w:rsidR="00453D50">
        <w:rPr>
          <w:sz w:val="23"/>
          <w:lang w:val="en-US"/>
        </w:rPr>
        <w:t>________________</w:t>
      </w:r>
    </w:p>
    <w:p w14:paraId="798D5FA9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</w:t>
      </w:r>
      <w:r w:rsidR="00C418AF">
        <w:rPr>
          <w:sz w:val="23"/>
          <w:lang w:val="en-US"/>
        </w:rPr>
        <w:t>_______</w:t>
      </w:r>
      <w:r>
        <w:rPr>
          <w:sz w:val="23"/>
          <w:lang w:val="en-US"/>
        </w:rPr>
        <w:t>________________________________________________________________</w:t>
      </w:r>
    </w:p>
    <w:p w14:paraId="798D5FAA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B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C" w14:textId="77777777" w:rsidR="001E3BEA" w:rsidRPr="0005064F" w:rsidRDefault="001E3BEA" w:rsidP="0005064F">
      <w:pPr>
        <w:pStyle w:val="Corpotesto"/>
        <w:spacing w:before="6"/>
        <w:ind w:left="0"/>
        <w:rPr>
          <w:sz w:val="23"/>
          <w:lang w:val="en-US"/>
        </w:rPr>
      </w:pPr>
    </w:p>
    <w:p w14:paraId="798D5FAD" w14:textId="318B5C58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B1408A" w:rsidRPr="006478B3">
        <w:rPr>
          <w:w w:val="105"/>
          <w:sz w:val="23"/>
          <w:lang w:val="en-US"/>
        </w:rPr>
        <w:t>above-mentioned</w:t>
      </w:r>
      <w:r w:rsidRPr="006478B3">
        <w:rPr>
          <w:w w:val="105"/>
          <w:sz w:val="23"/>
          <w:lang w:val="en-US"/>
        </w:rPr>
        <w:t xml:space="preserve"> co-tutors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each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carry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out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duties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guidance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overseeing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student’s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work.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</w:t>
      </w:r>
      <w:r w:rsidR="00A26880" w:rsidRPr="00B22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be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granted access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facilities,</w:t>
      </w:r>
      <w:r w:rsidRPr="006478B3">
        <w:rPr>
          <w:w w:val="105"/>
          <w:sz w:val="23"/>
          <w:lang w:val="en-US"/>
        </w:rPr>
        <w:t xml:space="preserve"> </w:t>
      </w:r>
      <w:r w:rsidR="00B1408A" w:rsidRPr="00B22D50">
        <w:rPr>
          <w:w w:val="105"/>
          <w:sz w:val="23"/>
          <w:lang w:val="en-US"/>
        </w:rPr>
        <w:t>libraries,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laboratories.</w:t>
      </w:r>
    </w:p>
    <w:p w14:paraId="798D5FAE" w14:textId="1B1DC116" w:rsidR="00B22D50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- as specified in Art. 2 - will discuss his/her thesis at </w:t>
      </w:r>
      <w:r w:rsidR="00B1408A" w:rsidRPr="006478B3">
        <w:rPr>
          <w:w w:val="105"/>
          <w:sz w:val="23"/>
          <w:lang w:val="en-US"/>
        </w:rPr>
        <w:t xml:space="preserve">the University </w:t>
      </w:r>
      <w:proofErr w:type="gramStart"/>
      <w:r w:rsidR="00B1408A" w:rsidRPr="006478B3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 </w:t>
      </w:r>
      <w:r w:rsidR="00A26880" w:rsidRPr="006478B3">
        <w:rPr>
          <w:w w:val="105"/>
          <w:sz w:val="23"/>
          <w:lang w:val="en-US"/>
        </w:rPr>
        <w:t>Bari</w:t>
      </w:r>
      <w:proofErr w:type="gramEnd"/>
      <w:r w:rsidR="00A26880" w:rsidRPr="006478B3">
        <w:rPr>
          <w:w w:val="105"/>
          <w:sz w:val="23"/>
          <w:lang w:val="en-US"/>
        </w:rPr>
        <w:t xml:space="preserve"> Aldo Moro</w:t>
      </w:r>
      <w:r w:rsidRPr="006478B3">
        <w:rPr>
          <w:w w:val="105"/>
          <w:sz w:val="23"/>
          <w:lang w:val="en-US"/>
        </w:rPr>
        <w:t xml:space="preserve"> in the following language:</w:t>
      </w:r>
      <w:r w:rsidR="006478B3">
        <w:rPr>
          <w:w w:val="105"/>
          <w:sz w:val="23"/>
          <w:lang w:val="en-US"/>
        </w:rPr>
        <w:t xml:space="preserve"> ___________________________________</w:t>
      </w:r>
    </w:p>
    <w:p w14:paraId="798D5FAF" w14:textId="77777777" w:rsidR="00D91F8B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will pay e</w:t>
      </w:r>
      <w:r w:rsidR="00A26880" w:rsidRPr="006478B3">
        <w:rPr>
          <w:w w:val="105"/>
          <w:sz w:val="23"/>
          <w:lang w:val="en-US"/>
        </w:rPr>
        <w:t>nrol</w:t>
      </w:r>
      <w:r w:rsidRPr="006478B3">
        <w:rPr>
          <w:w w:val="105"/>
          <w:sz w:val="23"/>
          <w:lang w:val="en-US"/>
        </w:rPr>
        <w:t xml:space="preserve">ment fees at the University of </w:t>
      </w:r>
      <w:r w:rsidR="00A26880" w:rsidRPr="006478B3">
        <w:rPr>
          <w:w w:val="105"/>
          <w:sz w:val="23"/>
          <w:lang w:val="en-US"/>
        </w:rPr>
        <w:t xml:space="preserve">Bari Aldo Moro </w:t>
      </w:r>
      <w:r w:rsidRPr="006478B3">
        <w:rPr>
          <w:w w:val="105"/>
          <w:sz w:val="23"/>
          <w:lang w:val="en-US"/>
        </w:rPr>
        <w:t xml:space="preserve">only; in principle no fees are required from 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by the Receiving Insti</w:t>
      </w:r>
      <w:r w:rsidR="00A26880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>.</w:t>
      </w:r>
    </w:p>
    <w:p w14:paraId="798D5FB0" w14:textId="77777777" w:rsidR="00D91F8B" w:rsidRPr="006478B3" w:rsidRDefault="00D91F8B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>The student’s accident insurance will be guaranteed by the University of Bari Aldo Moro</w:t>
      </w:r>
      <w:r>
        <w:rPr>
          <w:w w:val="105"/>
          <w:sz w:val="23"/>
          <w:lang w:val="en-US"/>
        </w:rPr>
        <w:t xml:space="preserve"> according to the norms and regulations in force. Additional health insurance coverage, when required, will be provided by the student at his/her own expenses.</w:t>
      </w:r>
    </w:p>
    <w:p w14:paraId="798D5FB1" w14:textId="77777777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 xml:space="preserve">The duration of this agreement is </w:t>
      </w:r>
      <w:r w:rsidR="00A26880" w:rsidRPr="00D91F8B">
        <w:rPr>
          <w:w w:val="105"/>
          <w:sz w:val="23"/>
          <w:lang w:val="en-US"/>
        </w:rPr>
        <w:t>limited</w:t>
      </w:r>
      <w:r w:rsidRPr="00D91F8B">
        <w:rPr>
          <w:w w:val="105"/>
          <w:sz w:val="23"/>
          <w:lang w:val="en-US"/>
        </w:rPr>
        <w:t xml:space="preserve"> to the period of stay a</w:t>
      </w:r>
      <w:r w:rsidR="00A26880" w:rsidRPr="00D91F8B">
        <w:rPr>
          <w:w w:val="105"/>
          <w:sz w:val="23"/>
          <w:lang w:val="en-US"/>
        </w:rPr>
        <w:t xml:space="preserve">s </w:t>
      </w:r>
      <w:r w:rsidRPr="00D91F8B">
        <w:rPr>
          <w:w w:val="105"/>
          <w:sz w:val="23"/>
          <w:lang w:val="en-US"/>
        </w:rPr>
        <w:t>indicated in Art.</w:t>
      </w:r>
      <w:r w:rsidRPr="006478B3">
        <w:rPr>
          <w:w w:val="105"/>
          <w:sz w:val="23"/>
          <w:lang w:val="en-US"/>
        </w:rPr>
        <w:t xml:space="preserve"> </w:t>
      </w:r>
      <w:r w:rsidRPr="00D91F8B">
        <w:rPr>
          <w:w w:val="105"/>
          <w:sz w:val="23"/>
          <w:lang w:val="en-US"/>
        </w:rPr>
        <w:t>3.</w:t>
      </w:r>
    </w:p>
    <w:p w14:paraId="798D5FB2" w14:textId="57E73939" w:rsid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>This agreement is non-binding and is intended only to provide the genera</w:t>
      </w:r>
      <w:r w:rsidR="00A26880" w:rsidRPr="006478B3">
        <w:rPr>
          <w:w w:val="105"/>
          <w:sz w:val="23"/>
          <w:lang w:val="en-US"/>
        </w:rPr>
        <w:t>l</w:t>
      </w:r>
      <w:r w:rsidRPr="006478B3">
        <w:rPr>
          <w:w w:val="105"/>
          <w:sz w:val="23"/>
          <w:lang w:val="en-US"/>
        </w:rPr>
        <w:t xml:space="preserve"> </w:t>
      </w:r>
      <w:r w:rsidR="00B1408A" w:rsidRPr="006478B3">
        <w:rPr>
          <w:w w:val="105"/>
          <w:sz w:val="23"/>
          <w:lang w:val="en-US"/>
        </w:rPr>
        <w:t>principles and key</w:t>
      </w:r>
      <w:r w:rsidRPr="006478B3">
        <w:rPr>
          <w:w w:val="105"/>
          <w:sz w:val="23"/>
          <w:lang w:val="en-US"/>
        </w:rPr>
        <w:t xml:space="preserve"> terms for the </w:t>
      </w:r>
      <w:r w:rsidR="000A24E7" w:rsidRPr="00B22D50">
        <w:rPr>
          <w:w w:val="105"/>
          <w:sz w:val="23"/>
          <w:lang w:val="en-US"/>
        </w:rPr>
        <w:t>co-</w:t>
      </w:r>
      <w:r w:rsidR="000A24E7">
        <w:rPr>
          <w:w w:val="105"/>
          <w:sz w:val="23"/>
          <w:lang w:val="en-US"/>
        </w:rPr>
        <w:t>tu</w:t>
      </w:r>
      <w:r w:rsidR="000A24E7" w:rsidRPr="00B22D50">
        <w:rPr>
          <w:w w:val="105"/>
          <w:sz w:val="23"/>
          <w:lang w:val="en-US"/>
        </w:rPr>
        <w:t>torship</w:t>
      </w:r>
      <w:r w:rsidRPr="006478B3">
        <w:rPr>
          <w:w w:val="105"/>
          <w:sz w:val="23"/>
          <w:lang w:val="en-US"/>
        </w:rPr>
        <w:t xml:space="preserve"> of the degree thesis. The Receiving Ins</w:t>
      </w:r>
      <w:r w:rsidR="00826B60" w:rsidRPr="006478B3">
        <w:rPr>
          <w:w w:val="105"/>
          <w:sz w:val="23"/>
          <w:lang w:val="en-US"/>
        </w:rPr>
        <w:t>ti</w:t>
      </w:r>
      <w:r w:rsidR="000A24E7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 xml:space="preserve"> is not co</w:t>
      </w:r>
      <w:r w:rsidR="00A26880" w:rsidRPr="006478B3">
        <w:rPr>
          <w:w w:val="105"/>
          <w:sz w:val="23"/>
          <w:lang w:val="en-US"/>
        </w:rPr>
        <w:t xml:space="preserve">mmitted </w:t>
      </w:r>
      <w:r w:rsidRPr="006478B3">
        <w:rPr>
          <w:w w:val="105"/>
          <w:sz w:val="23"/>
          <w:lang w:val="en-US"/>
        </w:rPr>
        <w:t xml:space="preserve">for direct financial support of this </w:t>
      </w:r>
      <w:r w:rsidR="006478B3">
        <w:rPr>
          <w:w w:val="105"/>
          <w:sz w:val="23"/>
          <w:lang w:val="en-US"/>
        </w:rPr>
        <w:t>initiative.</w:t>
      </w:r>
    </w:p>
    <w:p w14:paraId="798D5FB3" w14:textId="77777777" w:rsidR="006478B3" w:rsidRPr="006478B3" w:rsidRDefault="006478B3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247"/>
      </w:tblGrid>
      <w:tr w:rsidR="00394FB2" w:rsidRPr="00394FB2" w14:paraId="798D5FB8" w14:textId="77777777" w:rsidTr="00394FB2">
        <w:tc>
          <w:tcPr>
            <w:tcW w:w="4785" w:type="dxa"/>
            <w:shd w:val="clear" w:color="auto" w:fill="auto"/>
          </w:tcPr>
          <w:p w14:paraId="798D5FB4" w14:textId="77777777" w:rsidR="00807A96" w:rsidRPr="00394FB2" w:rsidRDefault="00807A96" w:rsidP="00394FB2">
            <w:pPr>
              <w:pStyle w:val="TableParagraph"/>
              <w:spacing w:before="59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Sending Institution:</w:t>
            </w:r>
          </w:p>
          <w:p w14:paraId="798D5FB5" w14:textId="77777777" w:rsidR="00807A96" w:rsidRPr="00394FB2" w:rsidRDefault="00807A96" w:rsidP="00394FB2">
            <w:pPr>
              <w:pStyle w:val="Corpotesto"/>
              <w:spacing w:before="70"/>
              <w:ind w:left="278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B6" w14:textId="77777777" w:rsidR="00807A96" w:rsidRPr="00394FB2" w:rsidRDefault="00807A96" w:rsidP="00394FB2">
            <w:pPr>
              <w:pStyle w:val="TableParagraph"/>
              <w:spacing w:before="37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Receiving Institution:</w:t>
            </w:r>
          </w:p>
          <w:p w14:paraId="798D5FB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B1408A" w14:paraId="798D5FC3" w14:textId="77777777" w:rsidTr="00394FB2">
        <w:tc>
          <w:tcPr>
            <w:tcW w:w="4785" w:type="dxa"/>
            <w:shd w:val="clear" w:color="auto" w:fill="auto"/>
          </w:tcPr>
          <w:p w14:paraId="798D5FB9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UNIVERSITY OF BARI ALDO MORO</w:t>
            </w:r>
          </w:p>
          <w:p w14:paraId="798D5FBA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Palazzo Ateneo</w:t>
            </w:r>
          </w:p>
          <w:p w14:paraId="798D5FBB" w14:textId="77777777" w:rsidR="00807A96" w:rsidRPr="00394FB2" w:rsidRDefault="00807A96" w:rsidP="00394FB2">
            <w:pPr>
              <w:pStyle w:val="TableParagraph"/>
              <w:spacing w:before="16" w:line="244" w:lineRule="auto"/>
              <w:ind w:left="111" w:right="2286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 xml:space="preserve">Piazza Umberto I, n. 1 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70121 Bari (</w:t>
            </w:r>
            <w:proofErr w:type="spellStart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Italy</w:t>
            </w:r>
            <w:proofErr w:type="spellEnd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)</w:t>
            </w:r>
          </w:p>
          <w:p w14:paraId="798D5FBC" w14:textId="77777777" w:rsidR="00807A96" w:rsidRPr="00807A96" w:rsidRDefault="00807A96" w:rsidP="00394FB2">
            <w:pPr>
              <w:pStyle w:val="Corpotesto"/>
              <w:spacing w:before="70"/>
              <w:ind w:left="0" w:right="2094"/>
            </w:pPr>
          </w:p>
        </w:tc>
        <w:tc>
          <w:tcPr>
            <w:tcW w:w="4253" w:type="dxa"/>
            <w:shd w:val="clear" w:color="auto" w:fill="auto"/>
          </w:tcPr>
          <w:p w14:paraId="798D5FBD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E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F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0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1" w14:textId="23C242CC" w:rsidR="006478B3" w:rsidRPr="00394FB2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Please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</w:t>
            </w:r>
            <w:r w:rsidR="004B2A1F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indicate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name, address, postal code)</w:t>
            </w:r>
          </w:p>
          <w:p w14:paraId="798D5FC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B1408A" w14:paraId="798D5FCE" w14:textId="77777777" w:rsidTr="00394FB2">
        <w:tc>
          <w:tcPr>
            <w:tcW w:w="4785" w:type="dxa"/>
            <w:shd w:val="clear" w:color="auto" w:fill="auto"/>
          </w:tcPr>
          <w:p w14:paraId="798D5FC4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5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6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</w:p>
          <w:p w14:paraId="798D5FC7" w14:textId="47155354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8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C9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A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B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</w:t>
            </w:r>
          </w:p>
          <w:p w14:paraId="798D5FCC" w14:textId="39826EDB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D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3" w14:textId="77777777" w:rsidTr="00394FB2">
        <w:tc>
          <w:tcPr>
            <w:tcW w:w="4785" w:type="dxa"/>
            <w:shd w:val="clear" w:color="auto" w:fill="auto"/>
          </w:tcPr>
          <w:p w14:paraId="798D5FCF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0" w14:textId="77777777" w:rsidR="00807A96" w:rsidRPr="00807A96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</w:pPr>
          </w:p>
        </w:tc>
        <w:tc>
          <w:tcPr>
            <w:tcW w:w="4253" w:type="dxa"/>
            <w:shd w:val="clear" w:color="auto" w:fill="auto"/>
          </w:tcPr>
          <w:p w14:paraId="798D5FD1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8" w14:textId="77777777" w:rsidTr="00394FB2">
        <w:tc>
          <w:tcPr>
            <w:tcW w:w="4785" w:type="dxa"/>
            <w:shd w:val="clear" w:color="auto" w:fill="auto"/>
          </w:tcPr>
          <w:p w14:paraId="798D5FD4" w14:textId="36EBB97D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5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D6" w14:textId="50882B41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B" w14:textId="77777777" w:rsidTr="00394FB2">
        <w:tc>
          <w:tcPr>
            <w:tcW w:w="4785" w:type="dxa"/>
            <w:shd w:val="clear" w:color="auto" w:fill="auto"/>
          </w:tcPr>
          <w:p w14:paraId="798D5FD9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Date:</w:t>
            </w:r>
          </w:p>
        </w:tc>
        <w:tc>
          <w:tcPr>
            <w:tcW w:w="4253" w:type="dxa"/>
            <w:shd w:val="clear" w:color="auto" w:fill="auto"/>
          </w:tcPr>
          <w:p w14:paraId="798D5FDA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 Date:</w:t>
            </w:r>
          </w:p>
        </w:tc>
      </w:tr>
    </w:tbl>
    <w:p w14:paraId="798D5FDC" w14:textId="77777777" w:rsidR="003E0644" w:rsidRPr="00B22D50" w:rsidRDefault="003E0644" w:rsidP="00D5396D">
      <w:pPr>
        <w:tabs>
          <w:tab w:val="left" w:pos="1928"/>
        </w:tabs>
        <w:ind w:left="0"/>
        <w:rPr>
          <w:sz w:val="22"/>
          <w:szCs w:val="22"/>
          <w:lang w:val="en-US"/>
        </w:rPr>
      </w:pPr>
    </w:p>
    <w:sectPr w:rsidR="003E0644" w:rsidRPr="00B22D50" w:rsidSect="00DA4884">
      <w:headerReference w:type="first" r:id="rId8"/>
      <w:footerReference w:type="first" r:id="rId9"/>
      <w:type w:val="continuous"/>
      <w:pgSz w:w="11907" w:h="16840" w:code="9"/>
      <w:pgMar w:top="1134" w:right="1134" w:bottom="1985" w:left="1843" w:header="1134" w:footer="709" w:gutter="0"/>
      <w:pgNumType w:start="1"/>
      <w:cols w:space="2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D5FE0" w14:textId="77777777" w:rsidR="009842A5" w:rsidRDefault="009842A5">
      <w:r>
        <w:separator/>
      </w:r>
    </w:p>
  </w:endnote>
  <w:endnote w:type="continuationSeparator" w:id="0">
    <w:p w14:paraId="798D5FE1" w14:textId="77777777" w:rsidR="009842A5" w:rsidRDefault="00984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5FE6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8D5FF1" wp14:editId="798D5FF2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5715" b="0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B" w14:textId="77777777" w:rsidR="00C418AF" w:rsidRPr="000B51F0" w:rsidRDefault="00C418AF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D5FF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" stroked="f">
              <v:textbox inset="0,0,0,0">
                <w:txbxContent>
                  <w:p w14:paraId="798D5FFB" w14:textId="77777777" w:rsidR="00C418AF" w:rsidRPr="000B51F0" w:rsidRDefault="00C418AF" w:rsidP="000B51F0"/>
                </w:txbxContent>
              </v:textbox>
              <w10:wrap type="tight"/>
            </v:shape>
          </w:pict>
        </mc:Fallback>
      </mc:AlternateContent>
    </w:r>
  </w:p>
  <w:p w14:paraId="798D5FE7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8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9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A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B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8D5FF3" wp14:editId="798D5FF4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635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C" w14:textId="77777777" w:rsidR="00C418AF" w:rsidRPr="000B51F0" w:rsidRDefault="00C418AF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D5FF3" id="Text Box 12" o:spid="_x0000_s1032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" stroked="f">
              <v:textbox inset="0,0,0,0">
                <w:txbxContent>
                  <w:p w14:paraId="798D5FFC" w14:textId="77777777" w:rsidR="00C418AF" w:rsidRPr="000B51F0" w:rsidRDefault="00C418AF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98D5FEC" w14:textId="77777777" w:rsidR="00C418AF" w:rsidRDefault="00C418AF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5FDD" w14:textId="77777777" w:rsidR="009842A5" w:rsidRDefault="009842A5">
      <w:r>
        <w:separator/>
      </w:r>
    </w:p>
  </w:footnote>
  <w:footnote w:type="continuationSeparator" w:id="0">
    <w:p w14:paraId="798D5FDE" w14:textId="77777777" w:rsidR="009842A5" w:rsidRDefault="009842A5">
      <w:r>
        <w:separator/>
      </w:r>
    </w:p>
  </w:footnote>
  <w:footnote w:type="continuationNotice" w:id="1">
    <w:p w14:paraId="798D5FDF" w14:textId="77777777" w:rsidR="009842A5" w:rsidRDefault="009842A5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5FE2" w14:textId="77777777" w:rsidR="00C418AF" w:rsidRDefault="006478B3" w:rsidP="00453D50">
    <w:pPr>
      <w:pStyle w:val="Nomesociet"/>
      <w:tabs>
        <w:tab w:val="center" w:pos="4252"/>
      </w:tabs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D5FED" wp14:editId="798D5FEE">
              <wp:simplePos x="0" y="0"/>
              <wp:positionH relativeFrom="column">
                <wp:posOffset>-550545</wp:posOffset>
              </wp:positionH>
              <wp:positionV relativeFrom="paragraph">
                <wp:posOffset>-369523</wp:posOffset>
              </wp:positionV>
              <wp:extent cx="6400800" cy="991791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91791"/>
                        <a:chOff x="10730" y="10573"/>
                        <a:chExt cx="576" cy="8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5FF5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sz w:val="20"/>
                              </w:rPr>
                            </w:pPr>
                            <w:r>
                              <w:rPr>
                                <w:rStyle w:val="Inizioinevidenza"/>
                                <w:sz w:val="20"/>
                              </w:rPr>
                              <w:t>Direzione</w:t>
                            </w:r>
                            <w:r w:rsidR="00C418AF" w:rsidRPr="00C3783E">
                              <w:rPr>
                                <w:rStyle w:val="Inizioinevidenza"/>
                                <w:sz w:val="20"/>
                              </w:rPr>
                              <w:t xml:space="preserve"> ricerca, </w:t>
                            </w:r>
                            <w:r>
                              <w:rPr>
                                <w:rStyle w:val="Inizioinevidenza"/>
                                <w:sz w:val="20"/>
                              </w:rPr>
                              <w:t>Terza Missione e Internazionalizzazione</w:t>
                            </w:r>
                          </w:p>
                          <w:p w14:paraId="798D5FF6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798D5FF7" w14:textId="77777777" w:rsidR="00564F2E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U.O.</w:t>
                            </w:r>
                            <w:r w:rsidR="00D92012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="00564F2E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14:paraId="798D5FF8" w14:textId="77777777" w:rsidR="00C418AF" w:rsidRDefault="00C418A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Umberto I, n. </w:t>
                            </w:r>
                            <w:proofErr w:type="gramStart"/>
                            <w:r>
                              <w:rPr>
                                <w:rStyle w:val="Inizioinevidenza"/>
                              </w:rPr>
                              <w:t>1  -</w:t>
                            </w:r>
                            <w:proofErr w:type="gramEnd"/>
                            <w:r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798D5FF9" w14:textId="77777777" w:rsidR="00C418AF" w:rsidRDefault="00C418AF" w:rsidP="0001470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8D5FED" id="Group 23" o:spid="_x0000_s1026" style="position:absolute;left:0;text-align:left;margin-left:-43.35pt;margin-top:-29.1pt;width:7in;height:78.1pt;z-index:251659264" coordorigin="10730,10573" coordsize="576,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070;top:10573;width:236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98D5FF5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sz w:val="20"/>
                        </w:rPr>
                      </w:pPr>
                      <w:r>
                        <w:rPr>
                          <w:rStyle w:val="Inizioinevidenza"/>
                          <w:sz w:val="20"/>
                        </w:rPr>
                        <w:t>Direzione</w:t>
                      </w:r>
                      <w:r w:rsidR="00C418AF" w:rsidRPr="00C3783E">
                        <w:rPr>
                          <w:rStyle w:val="Inizioinevidenza"/>
                          <w:sz w:val="20"/>
                        </w:rPr>
                        <w:t xml:space="preserve"> ricerca, </w:t>
                      </w:r>
                      <w:r>
                        <w:rPr>
                          <w:rStyle w:val="Inizioinevidenza"/>
                          <w:sz w:val="20"/>
                        </w:rPr>
                        <w:t>Terza Missione e Internazionalizzazione</w:t>
                      </w:r>
                    </w:p>
                    <w:p w14:paraId="798D5FF6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798D5FF7" w14:textId="77777777" w:rsidR="00564F2E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U.O.</w:t>
                      </w:r>
                      <w:r w:rsidR="00D92012">
                        <w:rPr>
                          <w:rStyle w:val="Inizioinevidenza"/>
                        </w:rPr>
                        <w:t xml:space="preserve"> </w:t>
                      </w:r>
                      <w:r w:rsidR="00564F2E">
                        <w:rPr>
                          <w:rStyle w:val="Inizioinevidenza"/>
                        </w:rPr>
                        <w:t>Mobilità internazionale</w:t>
                      </w:r>
                    </w:p>
                    <w:p w14:paraId="798D5FF8" w14:textId="77777777" w:rsidR="00C418AF" w:rsidRDefault="00C418A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Umberto I, n. </w:t>
                      </w:r>
                      <w:proofErr w:type="gramStart"/>
                      <w:r>
                        <w:rPr>
                          <w:rStyle w:val="Inizioinevidenza"/>
                        </w:rPr>
                        <w:t>1  -</w:t>
                      </w:r>
                      <w:proofErr w:type="gramEnd"/>
                      <w:r>
                        <w:rPr>
                          <w:rStyle w:val="Inizioinevidenza"/>
                        </w:rPr>
                        <w:t xml:space="preserve">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798D5FF9" w14:textId="77777777" w:rsidR="00C418AF" w:rsidRDefault="00C418AF" w:rsidP="0001470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26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" filled="f" stroked="f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8D5FEF" wp14:editId="798D5FF0">
              <wp:simplePos x="0" y="0"/>
              <wp:positionH relativeFrom="column">
                <wp:posOffset>3496945</wp:posOffset>
              </wp:positionH>
              <wp:positionV relativeFrom="paragraph">
                <wp:posOffset>-110490</wp:posOffset>
              </wp:positionV>
              <wp:extent cx="2743200" cy="1600200"/>
              <wp:effectExtent l="635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A" w14:textId="77777777" w:rsidR="00C418AF" w:rsidRPr="008C6043" w:rsidRDefault="00C418AF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D5FEF" id="Text Box 10" o:spid="_x0000_s1030" type="#_x0000_t202" style="position:absolute;left:0;text-align:left;margin-left:275.35pt;margin-top:-8.7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" stroked="f">
              <v:textbox inset="0,0,0,0">
                <w:txbxContent>
                  <w:p w14:paraId="798D5FFA" w14:textId="77777777" w:rsidR="00C418AF" w:rsidRPr="008C6043" w:rsidRDefault="00C418AF" w:rsidP="008C6043"/>
                </w:txbxContent>
              </v:textbox>
            </v:shape>
          </w:pict>
        </mc:Fallback>
      </mc:AlternateContent>
    </w:r>
    <w:r w:rsidR="00C418AF">
      <w:tab/>
    </w:r>
  </w:p>
  <w:p w14:paraId="798D5FE3" w14:textId="77777777" w:rsidR="00C418AF" w:rsidRDefault="00C418AF" w:rsidP="00453D50">
    <w:pPr>
      <w:pStyle w:val="Nomesociet"/>
      <w:tabs>
        <w:tab w:val="center" w:pos="4252"/>
      </w:tabs>
      <w:ind w:left="-426"/>
      <w:rPr>
        <w:sz w:val="20"/>
      </w:rPr>
    </w:pPr>
  </w:p>
  <w:p w14:paraId="798D5FE4" w14:textId="77777777" w:rsidR="00C418AF" w:rsidRDefault="00C418AF" w:rsidP="00576DB5">
    <w:pPr>
      <w:pStyle w:val="Nomesociet"/>
      <w:ind w:left="-426"/>
      <w:rPr>
        <w:sz w:val="20"/>
      </w:rPr>
    </w:pPr>
  </w:p>
  <w:p w14:paraId="798D5FE5" w14:textId="77777777" w:rsidR="00C418AF" w:rsidRDefault="00C418AF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 w15:restartNumberingAfterBreak="0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E267D3"/>
    <w:multiLevelType w:val="hybridMultilevel"/>
    <w:tmpl w:val="B922E072"/>
    <w:lvl w:ilvl="0" w:tplc="303A7C02">
      <w:start w:val="1"/>
      <w:numFmt w:val="decimal"/>
      <w:lvlText w:val="%1."/>
      <w:lvlJc w:val="left"/>
      <w:pPr>
        <w:ind w:left="499" w:hanging="278"/>
      </w:pPr>
      <w:rPr>
        <w:rFonts w:ascii="Times New Roman" w:eastAsia="Times New Roman" w:hAnsi="Times New Roman" w:cs="Times New Roman" w:hint="default"/>
        <w:spacing w:val="-47"/>
        <w:w w:val="139"/>
      </w:rPr>
    </w:lvl>
    <w:lvl w:ilvl="1" w:tplc="CC5A27DA">
      <w:start w:val="1"/>
      <w:numFmt w:val="bullet"/>
      <w:lvlText w:val="•"/>
      <w:lvlJc w:val="left"/>
      <w:pPr>
        <w:ind w:left="960" w:hanging="278"/>
      </w:pPr>
    </w:lvl>
    <w:lvl w:ilvl="2" w:tplc="5AA61390">
      <w:start w:val="1"/>
      <w:numFmt w:val="bullet"/>
      <w:lvlText w:val="•"/>
      <w:lvlJc w:val="left"/>
      <w:pPr>
        <w:ind w:left="2058" w:hanging="278"/>
      </w:pPr>
    </w:lvl>
    <w:lvl w:ilvl="3" w:tplc="C7AA70CC">
      <w:start w:val="1"/>
      <w:numFmt w:val="bullet"/>
      <w:lvlText w:val="•"/>
      <w:lvlJc w:val="left"/>
      <w:pPr>
        <w:ind w:left="3157" w:hanging="278"/>
      </w:pPr>
    </w:lvl>
    <w:lvl w:ilvl="4" w:tplc="9ABCC478">
      <w:start w:val="1"/>
      <w:numFmt w:val="bullet"/>
      <w:lvlText w:val="•"/>
      <w:lvlJc w:val="left"/>
      <w:pPr>
        <w:ind w:left="4256" w:hanging="278"/>
      </w:pPr>
    </w:lvl>
    <w:lvl w:ilvl="5" w:tplc="A290E4E8">
      <w:start w:val="1"/>
      <w:numFmt w:val="bullet"/>
      <w:lvlText w:val="•"/>
      <w:lvlJc w:val="left"/>
      <w:pPr>
        <w:ind w:left="5355" w:hanging="278"/>
      </w:pPr>
    </w:lvl>
    <w:lvl w:ilvl="6" w:tplc="45DEB884">
      <w:start w:val="1"/>
      <w:numFmt w:val="bullet"/>
      <w:lvlText w:val="•"/>
      <w:lvlJc w:val="left"/>
      <w:pPr>
        <w:ind w:left="6453" w:hanging="278"/>
      </w:pPr>
    </w:lvl>
    <w:lvl w:ilvl="7" w:tplc="5172D5F6">
      <w:start w:val="1"/>
      <w:numFmt w:val="bullet"/>
      <w:lvlText w:val="•"/>
      <w:lvlJc w:val="left"/>
      <w:pPr>
        <w:ind w:left="7552" w:hanging="278"/>
      </w:pPr>
    </w:lvl>
    <w:lvl w:ilvl="8" w:tplc="F74A8612">
      <w:start w:val="1"/>
      <w:numFmt w:val="bullet"/>
      <w:lvlText w:val="•"/>
      <w:lvlJc w:val="left"/>
      <w:pPr>
        <w:ind w:left="8651" w:hanging="278"/>
      </w:pPr>
    </w:lvl>
  </w:abstractNum>
  <w:abstractNum w:abstractNumId="3" w15:restartNumberingAfterBreak="0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 w15:restartNumberingAfterBreak="0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5" w15:restartNumberingAfterBreak="0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8" w15:restartNumberingAfterBreak="0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9" w15:restartNumberingAfterBreak="0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0" w15:restartNumberingAfterBreak="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 w15:restartNumberingAfterBreak="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5" w15:restartNumberingAfterBreak="0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 w15:restartNumberingAfterBreak="0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 w15:restartNumberingAfterBreak="0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 w15:restartNumberingAfterBreak="0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 w15:restartNumberingAfterBreak="0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 w15:restartNumberingAfterBreak="0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 w15:restartNumberingAfterBreak="0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 w15:restartNumberingAfterBreak="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3" w15:restartNumberingAfterBreak="0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4" w15:restartNumberingAfterBreak="0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5" w15:restartNumberingAfterBreak="0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 w15:restartNumberingAfterBreak="0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9" w15:restartNumberingAfterBreak="0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abstractNum w:abstractNumId="41" w15:restartNumberingAfterBreak="0">
    <w:nsid w:val="7E1F39AC"/>
    <w:multiLevelType w:val="hybridMultilevel"/>
    <w:tmpl w:val="604CA5C4"/>
    <w:lvl w:ilvl="0" w:tplc="E7C4D91E">
      <w:start w:val="1"/>
      <w:numFmt w:val="decimal"/>
      <w:lvlText w:val="%1."/>
      <w:lvlJc w:val="left"/>
      <w:pPr>
        <w:ind w:left="278" w:hanging="278"/>
      </w:pPr>
      <w:rPr>
        <w:rFonts w:ascii="Times New Roman" w:eastAsia="Times New Roman" w:hAnsi="Times New Roman" w:hint="default"/>
        <w:spacing w:val="-47"/>
        <w:w w:val="139"/>
      </w:rPr>
    </w:lvl>
    <w:lvl w:ilvl="1" w:tplc="02B4F598">
      <w:start w:val="1"/>
      <w:numFmt w:val="bullet"/>
      <w:lvlText w:val="•"/>
      <w:lvlJc w:val="left"/>
      <w:pPr>
        <w:ind w:left="960" w:hanging="278"/>
      </w:pPr>
      <w:rPr>
        <w:rFonts w:hint="default"/>
      </w:rPr>
    </w:lvl>
    <w:lvl w:ilvl="2" w:tplc="5B648A7E">
      <w:start w:val="1"/>
      <w:numFmt w:val="bullet"/>
      <w:lvlText w:val="•"/>
      <w:lvlJc w:val="left"/>
      <w:pPr>
        <w:ind w:left="2058" w:hanging="278"/>
      </w:pPr>
      <w:rPr>
        <w:rFonts w:hint="default"/>
      </w:rPr>
    </w:lvl>
    <w:lvl w:ilvl="3" w:tplc="7BA03592">
      <w:start w:val="1"/>
      <w:numFmt w:val="bullet"/>
      <w:lvlText w:val="•"/>
      <w:lvlJc w:val="left"/>
      <w:pPr>
        <w:ind w:left="3157" w:hanging="278"/>
      </w:pPr>
      <w:rPr>
        <w:rFonts w:hint="default"/>
      </w:rPr>
    </w:lvl>
    <w:lvl w:ilvl="4" w:tplc="96F6CAF4">
      <w:start w:val="1"/>
      <w:numFmt w:val="bullet"/>
      <w:lvlText w:val="•"/>
      <w:lvlJc w:val="left"/>
      <w:pPr>
        <w:ind w:left="4256" w:hanging="278"/>
      </w:pPr>
      <w:rPr>
        <w:rFonts w:hint="default"/>
      </w:rPr>
    </w:lvl>
    <w:lvl w:ilvl="5" w:tplc="993AD8E8">
      <w:start w:val="1"/>
      <w:numFmt w:val="bullet"/>
      <w:lvlText w:val="•"/>
      <w:lvlJc w:val="left"/>
      <w:pPr>
        <w:ind w:left="5355" w:hanging="278"/>
      </w:pPr>
      <w:rPr>
        <w:rFonts w:hint="default"/>
      </w:rPr>
    </w:lvl>
    <w:lvl w:ilvl="6" w:tplc="D3E4830C">
      <w:start w:val="1"/>
      <w:numFmt w:val="bullet"/>
      <w:lvlText w:val="•"/>
      <w:lvlJc w:val="left"/>
      <w:pPr>
        <w:ind w:left="6453" w:hanging="278"/>
      </w:pPr>
      <w:rPr>
        <w:rFonts w:hint="default"/>
      </w:rPr>
    </w:lvl>
    <w:lvl w:ilvl="7" w:tplc="EB98C06E">
      <w:start w:val="1"/>
      <w:numFmt w:val="bullet"/>
      <w:lvlText w:val="•"/>
      <w:lvlJc w:val="left"/>
      <w:pPr>
        <w:ind w:left="7552" w:hanging="278"/>
      </w:pPr>
      <w:rPr>
        <w:rFonts w:hint="default"/>
      </w:rPr>
    </w:lvl>
    <w:lvl w:ilvl="8" w:tplc="C638DA38">
      <w:start w:val="1"/>
      <w:numFmt w:val="bullet"/>
      <w:lvlText w:val="•"/>
      <w:lvlJc w:val="left"/>
      <w:pPr>
        <w:ind w:left="8651" w:hanging="278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8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3"/>
  </w:num>
  <w:num w:numId="7">
    <w:abstractNumId w:val="20"/>
  </w:num>
  <w:num w:numId="8">
    <w:abstractNumId w:val="17"/>
  </w:num>
  <w:num w:numId="9">
    <w:abstractNumId w:val="36"/>
  </w:num>
  <w:num w:numId="10">
    <w:abstractNumId w:val="21"/>
  </w:num>
  <w:num w:numId="11">
    <w:abstractNumId w:val="34"/>
  </w:num>
  <w:num w:numId="12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4"/>
  </w:num>
  <w:num w:numId="17">
    <w:abstractNumId w:val="18"/>
  </w:num>
  <w:num w:numId="18">
    <w:abstractNumId w:val="15"/>
  </w:num>
  <w:num w:numId="19">
    <w:abstractNumId w:val="7"/>
  </w:num>
  <w:num w:numId="20">
    <w:abstractNumId w:val="10"/>
  </w:num>
  <w:num w:numId="21">
    <w:abstractNumId w:val="27"/>
  </w:num>
  <w:num w:numId="22">
    <w:abstractNumId w:val="22"/>
  </w:num>
  <w:num w:numId="23">
    <w:abstractNumId w:val="40"/>
  </w:num>
  <w:num w:numId="24">
    <w:abstractNumId w:val="9"/>
  </w:num>
  <w:num w:numId="25">
    <w:abstractNumId w:val="26"/>
  </w:num>
  <w:num w:numId="26">
    <w:abstractNumId w:val="30"/>
  </w:num>
  <w:num w:numId="27">
    <w:abstractNumId w:val="35"/>
  </w:num>
  <w:num w:numId="28">
    <w:abstractNumId w:val="1"/>
  </w:num>
  <w:num w:numId="29">
    <w:abstractNumId w:val="28"/>
  </w:num>
  <w:num w:numId="30">
    <w:abstractNumId w:val="32"/>
  </w:num>
  <w:num w:numId="31">
    <w:abstractNumId w:val="19"/>
  </w:num>
  <w:num w:numId="32">
    <w:abstractNumId w:val="14"/>
  </w:num>
  <w:num w:numId="33">
    <w:abstractNumId w:val="33"/>
  </w:num>
  <w:num w:numId="34">
    <w:abstractNumId w:val="39"/>
  </w:num>
  <w:num w:numId="35">
    <w:abstractNumId w:val="37"/>
  </w:num>
  <w:num w:numId="36">
    <w:abstractNumId w:val="38"/>
  </w:num>
  <w:num w:numId="37">
    <w:abstractNumId w:val="29"/>
  </w:num>
  <w:num w:numId="38">
    <w:abstractNumId w:val="31"/>
  </w:num>
  <w:num w:numId="39">
    <w:abstractNumId w:val="23"/>
  </w:num>
  <w:num w:numId="40">
    <w:abstractNumId w:val="5"/>
  </w:num>
  <w:num w:numId="41">
    <w:abstractNumId w:val="13"/>
  </w:num>
  <w:num w:numId="42">
    <w:abstractNumId w:val="11"/>
  </w:num>
  <w:num w:numId="43">
    <w:abstractNumId w:val="6"/>
  </w:num>
  <w:num w:numId="44">
    <w:abstractNumId w:val="25"/>
  </w:num>
  <w:num w:numId="45">
    <w:abstractNumId w:val="16"/>
  </w:num>
  <w:num w:numId="46">
    <w:abstractNumId w:val="12"/>
  </w:num>
  <w:num w:numId="47">
    <w:abstractNumId w:val="24"/>
  </w:num>
  <w:num w:numId="48">
    <w:abstractNumId w:val="41"/>
  </w:num>
  <w:num w:numId="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36"/>
    <w:rsid w:val="00014708"/>
    <w:rsid w:val="00027A87"/>
    <w:rsid w:val="00046D26"/>
    <w:rsid w:val="0005064F"/>
    <w:rsid w:val="000618B1"/>
    <w:rsid w:val="0006694A"/>
    <w:rsid w:val="0007641D"/>
    <w:rsid w:val="000A24E7"/>
    <w:rsid w:val="000A77F6"/>
    <w:rsid w:val="000B1A60"/>
    <w:rsid w:val="000B2060"/>
    <w:rsid w:val="000B51F0"/>
    <w:rsid w:val="000E5077"/>
    <w:rsid w:val="000F64B9"/>
    <w:rsid w:val="001049D0"/>
    <w:rsid w:val="00107C32"/>
    <w:rsid w:val="00111993"/>
    <w:rsid w:val="00112585"/>
    <w:rsid w:val="00113EAD"/>
    <w:rsid w:val="00125CC6"/>
    <w:rsid w:val="001269B7"/>
    <w:rsid w:val="001336CA"/>
    <w:rsid w:val="001457EF"/>
    <w:rsid w:val="00153E90"/>
    <w:rsid w:val="00160588"/>
    <w:rsid w:val="00175A0E"/>
    <w:rsid w:val="001A105A"/>
    <w:rsid w:val="001B3B12"/>
    <w:rsid w:val="001E3BEA"/>
    <w:rsid w:val="001F488A"/>
    <w:rsid w:val="00203F08"/>
    <w:rsid w:val="00204917"/>
    <w:rsid w:val="00205006"/>
    <w:rsid w:val="002205CA"/>
    <w:rsid w:val="00222AB8"/>
    <w:rsid w:val="00226537"/>
    <w:rsid w:val="00227DD8"/>
    <w:rsid w:val="00235AA1"/>
    <w:rsid w:val="00245082"/>
    <w:rsid w:val="00250BA7"/>
    <w:rsid w:val="0026582F"/>
    <w:rsid w:val="00266C2A"/>
    <w:rsid w:val="00291F10"/>
    <w:rsid w:val="002A2F9F"/>
    <w:rsid w:val="002A4188"/>
    <w:rsid w:val="002B049C"/>
    <w:rsid w:val="002B2050"/>
    <w:rsid w:val="002B6879"/>
    <w:rsid w:val="002B71BD"/>
    <w:rsid w:val="002E4738"/>
    <w:rsid w:val="002F13C0"/>
    <w:rsid w:val="0031640D"/>
    <w:rsid w:val="003201BF"/>
    <w:rsid w:val="00336853"/>
    <w:rsid w:val="00340A1B"/>
    <w:rsid w:val="00354B27"/>
    <w:rsid w:val="003554B6"/>
    <w:rsid w:val="00356BC8"/>
    <w:rsid w:val="00362829"/>
    <w:rsid w:val="00363B44"/>
    <w:rsid w:val="00394FB2"/>
    <w:rsid w:val="003A0CD2"/>
    <w:rsid w:val="003C522B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35C00"/>
    <w:rsid w:val="0044109F"/>
    <w:rsid w:val="0044230E"/>
    <w:rsid w:val="00444005"/>
    <w:rsid w:val="00453D50"/>
    <w:rsid w:val="00463794"/>
    <w:rsid w:val="004721BC"/>
    <w:rsid w:val="0047300A"/>
    <w:rsid w:val="0049051E"/>
    <w:rsid w:val="00491180"/>
    <w:rsid w:val="004A71F6"/>
    <w:rsid w:val="004B2A1F"/>
    <w:rsid w:val="004D1B0D"/>
    <w:rsid w:val="004D6FC7"/>
    <w:rsid w:val="004F00FA"/>
    <w:rsid w:val="00500FCA"/>
    <w:rsid w:val="005147E6"/>
    <w:rsid w:val="00526966"/>
    <w:rsid w:val="00530BDB"/>
    <w:rsid w:val="00531891"/>
    <w:rsid w:val="00537A54"/>
    <w:rsid w:val="005402B4"/>
    <w:rsid w:val="00541258"/>
    <w:rsid w:val="00553F73"/>
    <w:rsid w:val="00564F2E"/>
    <w:rsid w:val="00566581"/>
    <w:rsid w:val="005703E5"/>
    <w:rsid w:val="00575627"/>
    <w:rsid w:val="00576DB5"/>
    <w:rsid w:val="005827C1"/>
    <w:rsid w:val="0058519C"/>
    <w:rsid w:val="005865D6"/>
    <w:rsid w:val="005A343B"/>
    <w:rsid w:val="005B2EE9"/>
    <w:rsid w:val="006008F5"/>
    <w:rsid w:val="006079A3"/>
    <w:rsid w:val="006260CE"/>
    <w:rsid w:val="00626404"/>
    <w:rsid w:val="006336CD"/>
    <w:rsid w:val="006422CE"/>
    <w:rsid w:val="00642791"/>
    <w:rsid w:val="006478B3"/>
    <w:rsid w:val="00652D35"/>
    <w:rsid w:val="00656050"/>
    <w:rsid w:val="00676120"/>
    <w:rsid w:val="00682A7A"/>
    <w:rsid w:val="00690D8A"/>
    <w:rsid w:val="006C4D54"/>
    <w:rsid w:val="006E084D"/>
    <w:rsid w:val="006E2811"/>
    <w:rsid w:val="006F232B"/>
    <w:rsid w:val="006F3E56"/>
    <w:rsid w:val="006F607B"/>
    <w:rsid w:val="00703502"/>
    <w:rsid w:val="0070474A"/>
    <w:rsid w:val="0072580C"/>
    <w:rsid w:val="00733221"/>
    <w:rsid w:val="007376E8"/>
    <w:rsid w:val="007542D0"/>
    <w:rsid w:val="00754E3A"/>
    <w:rsid w:val="00762A08"/>
    <w:rsid w:val="00766B4A"/>
    <w:rsid w:val="0077175D"/>
    <w:rsid w:val="007847FB"/>
    <w:rsid w:val="00792727"/>
    <w:rsid w:val="00792D2B"/>
    <w:rsid w:val="00795207"/>
    <w:rsid w:val="007A0F4A"/>
    <w:rsid w:val="007C1581"/>
    <w:rsid w:val="00803D93"/>
    <w:rsid w:val="00806433"/>
    <w:rsid w:val="0080752E"/>
    <w:rsid w:val="00807A96"/>
    <w:rsid w:val="00816164"/>
    <w:rsid w:val="00822E3B"/>
    <w:rsid w:val="00826B60"/>
    <w:rsid w:val="008337BD"/>
    <w:rsid w:val="00860D61"/>
    <w:rsid w:val="0088384E"/>
    <w:rsid w:val="00885062"/>
    <w:rsid w:val="008B084F"/>
    <w:rsid w:val="008C6043"/>
    <w:rsid w:val="008E4623"/>
    <w:rsid w:val="008F2B44"/>
    <w:rsid w:val="008F3541"/>
    <w:rsid w:val="009014FD"/>
    <w:rsid w:val="00915A49"/>
    <w:rsid w:val="0093491E"/>
    <w:rsid w:val="00954B39"/>
    <w:rsid w:val="0095614D"/>
    <w:rsid w:val="009640C1"/>
    <w:rsid w:val="00983FD8"/>
    <w:rsid w:val="009842A5"/>
    <w:rsid w:val="009A09F0"/>
    <w:rsid w:val="009A0C6B"/>
    <w:rsid w:val="009A11DB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26880"/>
    <w:rsid w:val="00A85150"/>
    <w:rsid w:val="00AA17E8"/>
    <w:rsid w:val="00AC7A4D"/>
    <w:rsid w:val="00B13613"/>
    <w:rsid w:val="00B1408A"/>
    <w:rsid w:val="00B22D50"/>
    <w:rsid w:val="00B301CE"/>
    <w:rsid w:val="00B30C7D"/>
    <w:rsid w:val="00B31B06"/>
    <w:rsid w:val="00B31EE8"/>
    <w:rsid w:val="00B3217A"/>
    <w:rsid w:val="00B3425A"/>
    <w:rsid w:val="00B43E92"/>
    <w:rsid w:val="00B55AE4"/>
    <w:rsid w:val="00B55F40"/>
    <w:rsid w:val="00B81024"/>
    <w:rsid w:val="00BA7553"/>
    <w:rsid w:val="00BB5ABB"/>
    <w:rsid w:val="00C00148"/>
    <w:rsid w:val="00C04F0A"/>
    <w:rsid w:val="00C11B8C"/>
    <w:rsid w:val="00C1451B"/>
    <w:rsid w:val="00C331BB"/>
    <w:rsid w:val="00C418AF"/>
    <w:rsid w:val="00C5206A"/>
    <w:rsid w:val="00C63DF5"/>
    <w:rsid w:val="00C71946"/>
    <w:rsid w:val="00C76211"/>
    <w:rsid w:val="00CD1A12"/>
    <w:rsid w:val="00CD3B12"/>
    <w:rsid w:val="00CE1867"/>
    <w:rsid w:val="00CE723E"/>
    <w:rsid w:val="00D01080"/>
    <w:rsid w:val="00D03310"/>
    <w:rsid w:val="00D039D9"/>
    <w:rsid w:val="00D07F30"/>
    <w:rsid w:val="00D11C8E"/>
    <w:rsid w:val="00D27BA5"/>
    <w:rsid w:val="00D3440D"/>
    <w:rsid w:val="00D4285C"/>
    <w:rsid w:val="00D4696D"/>
    <w:rsid w:val="00D4756C"/>
    <w:rsid w:val="00D5396D"/>
    <w:rsid w:val="00D74228"/>
    <w:rsid w:val="00D75162"/>
    <w:rsid w:val="00D87DB5"/>
    <w:rsid w:val="00D91F8B"/>
    <w:rsid w:val="00D92012"/>
    <w:rsid w:val="00D93F63"/>
    <w:rsid w:val="00DA4884"/>
    <w:rsid w:val="00DA5E2D"/>
    <w:rsid w:val="00DC1529"/>
    <w:rsid w:val="00DD4D18"/>
    <w:rsid w:val="00E1403A"/>
    <w:rsid w:val="00E256F9"/>
    <w:rsid w:val="00E4554C"/>
    <w:rsid w:val="00E76BFA"/>
    <w:rsid w:val="00E9739A"/>
    <w:rsid w:val="00ED1D51"/>
    <w:rsid w:val="00EE0B8E"/>
    <w:rsid w:val="00EE5DAA"/>
    <w:rsid w:val="00EF1127"/>
    <w:rsid w:val="00F0049D"/>
    <w:rsid w:val="00F1481A"/>
    <w:rsid w:val="00F21941"/>
    <w:rsid w:val="00F45953"/>
    <w:rsid w:val="00F518AC"/>
    <w:rsid w:val="00F62AB5"/>
    <w:rsid w:val="00F6702C"/>
    <w:rsid w:val="00F71630"/>
    <w:rsid w:val="00F92FE6"/>
    <w:rsid w:val="00FA4010"/>
    <w:rsid w:val="00FB03A2"/>
    <w:rsid w:val="00FD6540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98D5F82"/>
  <w15:docId w15:val="{5DEB79CC-B4BC-40BD-B66B-AE1C4CBF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243FE-447E-4BF3-B397-93DE8653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0</TotalTime>
  <Pages>2</Pages>
  <Words>601</Words>
  <Characters>3432</Characters>
  <Application>Microsoft Office Word</Application>
  <DocSecurity>4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Cassano</dc:creator>
  <cp:keywords/>
  <cp:lastModifiedBy>valentina cassano</cp:lastModifiedBy>
  <cp:revision>2</cp:revision>
  <cp:lastPrinted>2015-12-09T11:53:00Z</cp:lastPrinted>
  <dcterms:created xsi:type="dcterms:W3CDTF">2021-11-22T07:56:00Z</dcterms:created>
  <dcterms:modified xsi:type="dcterms:W3CDTF">2021-11-22T07:56:00Z</dcterms:modified>
</cp:coreProperties>
</file>