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94DE9" w14:textId="77777777" w:rsidR="00B41F09" w:rsidRDefault="008E736F" w:rsidP="00B41F09">
      <w:pPr>
        <w:spacing w:line="480" w:lineRule="auto"/>
        <w:ind w:left="4247" w:firstLine="709"/>
        <w:jc w:val="right"/>
      </w:pPr>
      <w:r>
        <w:t>Al responsabile del tirocinio</w:t>
      </w:r>
    </w:p>
    <w:p w14:paraId="71883F63" w14:textId="23B5E47A" w:rsidR="00E84DE4" w:rsidRPr="00E4756E" w:rsidRDefault="008E736F" w:rsidP="00B41F09">
      <w:pPr>
        <w:spacing w:line="480" w:lineRule="auto"/>
        <w:ind w:left="4247" w:firstLine="709"/>
        <w:jc w:val="right"/>
      </w:pPr>
      <w:r>
        <w:t>Ill.mo</w:t>
      </w:r>
      <w:r w:rsidR="00E84DE4" w:rsidRPr="00E4756E">
        <w:t xml:space="preserve"> Prof. </w:t>
      </w:r>
      <w:r w:rsidR="00B41F09">
        <w:t>______</w:t>
      </w:r>
      <w:r w:rsidR="00E84DE4">
        <w:t>_________________________</w:t>
      </w:r>
    </w:p>
    <w:p w14:paraId="50B5A0D9" w14:textId="77777777" w:rsidR="00E84DE4" w:rsidRDefault="00E84DE4" w:rsidP="00E84DE4">
      <w:pPr>
        <w:spacing w:line="480" w:lineRule="auto"/>
        <w:jc w:val="center"/>
        <w:rPr>
          <w:b/>
          <w:bCs/>
        </w:rPr>
      </w:pPr>
    </w:p>
    <w:p w14:paraId="62E88B7B" w14:textId="68A392AB" w:rsidR="00E84DE4" w:rsidRPr="00E4756E" w:rsidRDefault="00E84DE4" w:rsidP="00E84DE4">
      <w:pPr>
        <w:spacing w:line="480" w:lineRule="auto"/>
        <w:jc w:val="center"/>
        <w:rPr>
          <w:b/>
          <w:bCs/>
        </w:rPr>
      </w:pPr>
      <w:r w:rsidRPr="00E4756E">
        <w:rPr>
          <w:b/>
          <w:bCs/>
        </w:rPr>
        <w:t>DOMANDA di TIROCINIO PRATICO</w:t>
      </w:r>
    </w:p>
    <w:p w14:paraId="2B41B93A" w14:textId="54EECB4D" w:rsidR="00E84DE4" w:rsidRDefault="00E84DE4" w:rsidP="00E84DE4">
      <w:pPr>
        <w:spacing w:line="480" w:lineRule="auto"/>
        <w:jc w:val="both"/>
      </w:pPr>
      <w:r w:rsidRPr="00E4756E">
        <w:t>Il/La sottoscritto/a ___________________________________</w:t>
      </w:r>
      <w:r w:rsidR="002E539B">
        <w:t>_________</w:t>
      </w:r>
      <w:r w:rsidRPr="00E4756E">
        <w:t xml:space="preserve"> Matricola n. ____________ </w:t>
      </w:r>
      <w:r w:rsidR="002E539B">
        <w:t>n</w:t>
      </w:r>
      <w:r w:rsidRPr="00E4756E">
        <w:t xml:space="preserve">ato/a il ___/___/____ a </w:t>
      </w:r>
      <w:r w:rsidR="002E539B">
        <w:t>_____</w:t>
      </w:r>
      <w:r w:rsidRPr="00E4756E">
        <w:t>_</w:t>
      </w:r>
      <w:r w:rsidR="002E539B">
        <w:t>_____</w:t>
      </w:r>
      <w:r w:rsidRPr="00E4756E">
        <w:t>_____________________ Prov. (</w:t>
      </w:r>
      <w:r w:rsidR="002E539B">
        <w:t>_</w:t>
      </w:r>
      <w:r w:rsidRPr="00E4756E">
        <w:t>___) Residente a _____________________</w:t>
      </w:r>
      <w:r w:rsidR="002E539B">
        <w:t>_____________________</w:t>
      </w:r>
      <w:r w:rsidRPr="00E4756E">
        <w:t xml:space="preserve"> Prov. (_</w:t>
      </w:r>
      <w:r w:rsidR="001F094B">
        <w:t>___</w:t>
      </w:r>
      <w:r w:rsidRPr="00E4756E">
        <w:t xml:space="preserve">__) in </w:t>
      </w:r>
      <w:r>
        <w:t>V</w:t>
      </w:r>
      <w:r w:rsidRPr="00E4756E">
        <w:t>ia</w:t>
      </w:r>
      <w:r w:rsidR="001F094B">
        <w:t>/Piazza</w:t>
      </w:r>
      <w:r w:rsidRPr="00E4756E">
        <w:t xml:space="preserve"> __</w:t>
      </w:r>
      <w:r>
        <w:t>_____________________________</w:t>
      </w:r>
      <w:r w:rsidRPr="00E4756E">
        <w:t>________________ n.</w:t>
      </w:r>
      <w:r>
        <w:t xml:space="preserve"> ___</w:t>
      </w:r>
      <w:r w:rsidRPr="00E4756E">
        <w:t xml:space="preserve"> Cellulare: _____________________</w:t>
      </w:r>
      <w:r>
        <w:t xml:space="preserve"> </w:t>
      </w:r>
      <w:r w:rsidRPr="00E4756E">
        <w:t>e-mail: __________________________</w:t>
      </w:r>
      <w:r w:rsidR="001F094B">
        <w:t>______</w:t>
      </w:r>
      <w:r w:rsidRPr="00E4756E">
        <w:t>_</w:t>
      </w:r>
      <w:r w:rsidR="002E539B">
        <w:t>__</w:t>
      </w:r>
      <w:r w:rsidRPr="00E4756E">
        <w:t xml:space="preserve">_@studenti.uniba.it (scrivere in modo leggibile) </w:t>
      </w:r>
      <w:r>
        <w:t>i</w:t>
      </w:r>
      <w:r w:rsidRPr="00E4756E">
        <w:t>scritto/a al ___</w:t>
      </w:r>
      <w:r>
        <w:t>__</w:t>
      </w:r>
      <w:r w:rsidRPr="00E4756E">
        <w:t xml:space="preserve"> anno del Corso di </w:t>
      </w:r>
      <w:r w:rsidR="000A5A8A">
        <w:t>Studi</w:t>
      </w:r>
      <w:r w:rsidRPr="00E4756E">
        <w:t xml:space="preserve"> Scienze Animali (L/38), e in possesso dei requisiti dettati dal Regolamento di Tirocinio attualmente in vigore, chiede di poter svolgere il Tirocinio Pratico</w:t>
      </w:r>
      <w:r>
        <w:t>, indicando la seguente preferenze:</w:t>
      </w:r>
    </w:p>
    <w:p w14:paraId="240AC938" w14:textId="12A06E0D" w:rsidR="00E84DE4" w:rsidRDefault="00E84DE4" w:rsidP="00E84DE4">
      <w:pPr>
        <w:pStyle w:val="Paragrafoelenco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Tirocinio in azienda zootecnica (AGR18, AGR19, VET05, VET10) e tirocinio animali </w:t>
      </w:r>
      <w:r w:rsidR="00091084">
        <w:rPr>
          <w:rFonts w:ascii="Times New Roman" w:hAnsi="Times New Roman" w:cs="Times New Roman"/>
          <w:sz w:val="24"/>
          <w:szCs w:val="24"/>
          <w:lang w:val="it-IT"/>
        </w:rPr>
        <w:t>selvatici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ed allevamenti cunicoli (VET05)</w:t>
      </w:r>
    </w:p>
    <w:p w14:paraId="4CD63B3D" w14:textId="3515DF77" w:rsidR="00E84DE4" w:rsidRDefault="00E84DE4" w:rsidP="00E84DE4">
      <w:pPr>
        <w:pStyle w:val="Paragrafoelenco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Tirocinio in struttura animali da compagnia (AGR18, VET05, VET10), tirocinio animali </w:t>
      </w:r>
      <w:r w:rsidR="00091084">
        <w:rPr>
          <w:rFonts w:ascii="Times New Roman" w:hAnsi="Times New Roman" w:cs="Times New Roman"/>
          <w:sz w:val="24"/>
          <w:szCs w:val="24"/>
          <w:lang w:val="it-IT"/>
        </w:rPr>
        <w:t>selvatici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ed allevamenti cunicoli (VET05), tirocinio in azienda zootecnica (AGR19)</w:t>
      </w:r>
    </w:p>
    <w:p w14:paraId="51AB8174" w14:textId="77777777" w:rsidR="00E84DE4" w:rsidRDefault="00E84DE4" w:rsidP="00E84DE4">
      <w:pPr>
        <w:pStyle w:val="Paragrafoelenco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E4756E">
        <w:rPr>
          <w:rFonts w:ascii="Times New Roman" w:hAnsi="Times New Roman" w:cs="Times New Roman"/>
          <w:sz w:val="24"/>
          <w:szCs w:val="24"/>
          <w:lang w:val="it-IT"/>
        </w:rPr>
        <w:t>Tirocini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separati</w:t>
      </w:r>
    </w:p>
    <w:p w14:paraId="282C1756" w14:textId="4828D163" w:rsidR="00E84DE4" w:rsidRDefault="00E84DE4" w:rsidP="00E84DE4">
      <w:pPr>
        <w:spacing w:line="480" w:lineRule="auto"/>
      </w:pPr>
    </w:p>
    <w:p w14:paraId="60F58DF7" w14:textId="77777777" w:rsidR="002E539B" w:rsidRDefault="002E539B" w:rsidP="00E84DE4">
      <w:pPr>
        <w:spacing w:line="480" w:lineRule="auto"/>
      </w:pPr>
    </w:p>
    <w:p w14:paraId="3E88014E" w14:textId="40BDC8AD" w:rsidR="00E84DE4" w:rsidRDefault="00E84DE4" w:rsidP="00E84DE4">
      <w:pPr>
        <w:spacing w:line="480" w:lineRule="auto"/>
      </w:pPr>
      <w:r>
        <w:t>Alla presente domanda il</w:t>
      </w:r>
      <w:r w:rsidR="000A5A8A">
        <w:t>/la</w:t>
      </w:r>
      <w:r>
        <w:t xml:space="preserve"> sottoscritto</w:t>
      </w:r>
      <w:r w:rsidR="000A5A8A">
        <w:t>/a</w:t>
      </w:r>
      <w:r>
        <w:t xml:space="preserve"> allega:</w:t>
      </w:r>
    </w:p>
    <w:p w14:paraId="02A6D69F" w14:textId="53E206C8" w:rsidR="00E84DE4" w:rsidRDefault="00E84DE4" w:rsidP="00E84DE4">
      <w:pPr>
        <w:pStyle w:val="Paragrafoelenco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Attestazione acquisizione firme di frequenza (come </w:t>
      </w:r>
      <w:r w:rsidR="000A5A8A">
        <w:rPr>
          <w:rFonts w:ascii="Times New Roman" w:hAnsi="Times New Roman" w:cs="Times New Roman"/>
          <w:sz w:val="24"/>
          <w:szCs w:val="24"/>
          <w:lang w:val="it-IT"/>
        </w:rPr>
        <w:t>previsto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da regolamento)</w:t>
      </w:r>
    </w:p>
    <w:p w14:paraId="55843799" w14:textId="2039280E" w:rsidR="00E84DE4" w:rsidRDefault="00E84DE4" w:rsidP="00E84DE4">
      <w:pPr>
        <w:pStyle w:val="Paragrafoelenco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Attestazione acquisizione CFU (come </w:t>
      </w:r>
      <w:r w:rsidR="000A5A8A">
        <w:rPr>
          <w:rFonts w:ascii="Times New Roman" w:hAnsi="Times New Roman" w:cs="Times New Roman"/>
          <w:sz w:val="24"/>
          <w:szCs w:val="24"/>
          <w:lang w:val="it-IT"/>
        </w:rPr>
        <w:t>previsto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da regolamento)</w:t>
      </w:r>
    </w:p>
    <w:p w14:paraId="40AA116C" w14:textId="77777777" w:rsidR="00E84DE4" w:rsidRDefault="00E84DE4" w:rsidP="00E84DE4">
      <w:pPr>
        <w:spacing w:line="360" w:lineRule="auto"/>
        <w:jc w:val="both"/>
        <w:rPr>
          <w:b/>
          <w:bCs/>
        </w:rPr>
      </w:pPr>
    </w:p>
    <w:p w14:paraId="4C55DE5F" w14:textId="47372054" w:rsidR="00E84DE4" w:rsidRPr="00693E9D" w:rsidRDefault="00E84DE4" w:rsidP="00E84DE4">
      <w:pPr>
        <w:spacing w:line="360" w:lineRule="auto"/>
        <w:jc w:val="both"/>
        <w:rPr>
          <w:b/>
          <w:bCs/>
        </w:rPr>
      </w:pPr>
      <w:r w:rsidRPr="00693E9D">
        <w:rPr>
          <w:b/>
          <w:bCs/>
        </w:rPr>
        <w:lastRenderedPageBreak/>
        <w:t>DEROGHE</w:t>
      </w:r>
    </w:p>
    <w:p w14:paraId="1540C1AC" w14:textId="210D7EFC" w:rsidR="00E84DE4" w:rsidRDefault="00E84DE4" w:rsidP="00E84DE4">
      <w:pPr>
        <w:spacing w:line="360" w:lineRule="auto"/>
        <w:jc w:val="both"/>
      </w:pPr>
      <w:r>
        <w:t xml:space="preserve">Se le suddette firme di frequenza o i suddetti CFU sono in corso di acquisizione al momento della presentazione della domanda, specificare quali firme di frequenze e quali CFU </w:t>
      </w:r>
      <w:r w:rsidR="000173A6">
        <w:t xml:space="preserve">si prevede che vengano </w:t>
      </w:r>
      <w:r>
        <w:t xml:space="preserve">acquisiti entro il 31 gennaio (per le domande presentate entro il 15 gennaio) o entro il 30 </w:t>
      </w:r>
      <w:r w:rsidR="00CC7B31">
        <w:t>g</w:t>
      </w:r>
      <w:r>
        <w:t xml:space="preserve">iugno (per le domande presentate entro il </w:t>
      </w:r>
      <w:r w:rsidR="000A5A8A">
        <w:t>1</w:t>
      </w:r>
      <w:r>
        <w:t>0 giugno).</w:t>
      </w:r>
    </w:p>
    <w:p w14:paraId="7052B12F" w14:textId="77777777" w:rsidR="00E84DE4" w:rsidRDefault="00E84DE4" w:rsidP="00E84DE4">
      <w:pPr>
        <w:spacing w:line="360" w:lineRule="auto"/>
        <w:rPr>
          <w:u w:val="single"/>
        </w:rPr>
      </w:pPr>
      <w:r>
        <w:br/>
      </w:r>
      <w:r w:rsidRPr="00693E9D">
        <w:rPr>
          <w:u w:val="single"/>
        </w:rPr>
        <w:t>Firme di Frequenza da acquisire (specificare nome disciplina)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516"/>
        <w:gridCol w:w="3112"/>
      </w:tblGrid>
      <w:tr w:rsidR="00E84DE4" w:rsidRPr="00693E9D" w14:paraId="04D20561" w14:textId="77777777" w:rsidTr="00B41F09">
        <w:tc>
          <w:tcPr>
            <w:tcW w:w="6516" w:type="dxa"/>
            <w:vAlign w:val="center"/>
          </w:tcPr>
          <w:p w14:paraId="2F643FC7" w14:textId="77777777" w:rsidR="00E84DE4" w:rsidRPr="00B41F09" w:rsidRDefault="00E84DE4" w:rsidP="003D75A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1F09">
              <w:rPr>
                <w:rFonts w:ascii="Times New Roman" w:hAnsi="Times New Roman" w:cs="Times New Roman"/>
              </w:rPr>
              <w:t>Disciplina</w:t>
            </w:r>
          </w:p>
        </w:tc>
        <w:tc>
          <w:tcPr>
            <w:tcW w:w="3112" w:type="dxa"/>
            <w:vAlign w:val="center"/>
          </w:tcPr>
          <w:p w14:paraId="33EF77C1" w14:textId="1DCD4D49" w:rsidR="00E84DE4" w:rsidRPr="00B41F09" w:rsidRDefault="00E84DE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1F09">
              <w:rPr>
                <w:rFonts w:ascii="Times New Roman" w:hAnsi="Times New Roman" w:cs="Times New Roman"/>
              </w:rPr>
              <w:t>Data di acquisizione</w:t>
            </w:r>
            <w:r w:rsidR="000173A6" w:rsidRPr="00B41F09">
              <w:rPr>
                <w:rFonts w:ascii="Times New Roman" w:hAnsi="Times New Roman" w:cs="Times New Roman"/>
              </w:rPr>
              <w:t xml:space="preserve"> prevista</w:t>
            </w:r>
          </w:p>
        </w:tc>
      </w:tr>
      <w:tr w:rsidR="00E84DE4" w:rsidRPr="00693E9D" w14:paraId="7AB85C53" w14:textId="77777777" w:rsidTr="00B41F09">
        <w:tc>
          <w:tcPr>
            <w:tcW w:w="6516" w:type="dxa"/>
            <w:vAlign w:val="center"/>
          </w:tcPr>
          <w:p w14:paraId="0824FAB0" w14:textId="77777777" w:rsidR="00E84DE4" w:rsidRPr="00693E9D" w:rsidRDefault="00E84DE4" w:rsidP="00E84DE4">
            <w:pPr>
              <w:pStyle w:val="Paragrafoelenco"/>
              <w:numPr>
                <w:ilvl w:val="0"/>
                <w:numId w:val="6"/>
              </w:numPr>
              <w:spacing w:after="0" w:line="360" w:lineRule="auto"/>
              <w:ind w:left="114" w:hanging="57"/>
              <w:rPr>
                <w:rFonts w:ascii="Times New Roman" w:hAnsi="Times New Roman" w:cs="Times New Roman"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3112" w:type="dxa"/>
            <w:vAlign w:val="center"/>
          </w:tcPr>
          <w:p w14:paraId="0DB1D801" w14:textId="77777777" w:rsidR="00E84DE4" w:rsidRDefault="00E84DE4" w:rsidP="003D75AF">
            <w:pPr>
              <w:spacing w:line="36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E84DE4" w:rsidRPr="00693E9D" w14:paraId="11AD68EE" w14:textId="77777777" w:rsidTr="00B41F09">
        <w:tc>
          <w:tcPr>
            <w:tcW w:w="6516" w:type="dxa"/>
            <w:vAlign w:val="center"/>
          </w:tcPr>
          <w:p w14:paraId="0DBAE4AD" w14:textId="77777777" w:rsidR="00E84DE4" w:rsidRPr="00693E9D" w:rsidRDefault="00E84DE4" w:rsidP="00E84DE4">
            <w:pPr>
              <w:pStyle w:val="Paragrafoelenco"/>
              <w:numPr>
                <w:ilvl w:val="0"/>
                <w:numId w:val="6"/>
              </w:numPr>
              <w:spacing w:after="0" w:line="360" w:lineRule="auto"/>
              <w:ind w:left="114" w:hanging="57"/>
              <w:rPr>
                <w:rFonts w:ascii="Times New Roman" w:hAnsi="Times New Roman" w:cs="Times New Roman"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3112" w:type="dxa"/>
            <w:vAlign w:val="center"/>
          </w:tcPr>
          <w:p w14:paraId="55E37286" w14:textId="77777777" w:rsidR="00E84DE4" w:rsidRDefault="00E84DE4" w:rsidP="003D75AF">
            <w:pPr>
              <w:spacing w:line="36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E84DE4" w:rsidRPr="00693E9D" w14:paraId="1F9F7A9B" w14:textId="77777777" w:rsidTr="00B41F09">
        <w:tc>
          <w:tcPr>
            <w:tcW w:w="6516" w:type="dxa"/>
            <w:vAlign w:val="center"/>
          </w:tcPr>
          <w:p w14:paraId="449F3BAA" w14:textId="77777777" w:rsidR="00E84DE4" w:rsidRPr="00693E9D" w:rsidRDefault="00E84DE4" w:rsidP="00E84DE4">
            <w:pPr>
              <w:pStyle w:val="Paragrafoelenco"/>
              <w:numPr>
                <w:ilvl w:val="0"/>
                <w:numId w:val="6"/>
              </w:numPr>
              <w:spacing w:after="0" w:line="360" w:lineRule="auto"/>
              <w:ind w:left="114" w:hanging="57"/>
              <w:rPr>
                <w:rFonts w:ascii="Times New Roman" w:hAnsi="Times New Roman" w:cs="Times New Roman"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3112" w:type="dxa"/>
            <w:vAlign w:val="center"/>
          </w:tcPr>
          <w:p w14:paraId="2BC0D45B" w14:textId="77777777" w:rsidR="00E84DE4" w:rsidRDefault="00E84DE4" w:rsidP="003D75AF">
            <w:pPr>
              <w:spacing w:line="36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0A5A8A" w:rsidRPr="00693E9D" w14:paraId="35B6E147" w14:textId="77777777" w:rsidTr="00B41F09">
        <w:tc>
          <w:tcPr>
            <w:tcW w:w="6516" w:type="dxa"/>
            <w:vAlign w:val="center"/>
          </w:tcPr>
          <w:p w14:paraId="791487F1" w14:textId="77777777" w:rsidR="000A5A8A" w:rsidRPr="00693E9D" w:rsidRDefault="000A5A8A" w:rsidP="00E84DE4">
            <w:pPr>
              <w:pStyle w:val="Paragrafoelenco"/>
              <w:numPr>
                <w:ilvl w:val="0"/>
                <w:numId w:val="6"/>
              </w:numPr>
              <w:spacing w:after="0" w:line="360" w:lineRule="auto"/>
              <w:ind w:left="114" w:hanging="57"/>
              <w:rPr>
                <w:rFonts w:ascii="Times New Roman" w:hAnsi="Times New Roman" w:cs="Times New Roman"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3112" w:type="dxa"/>
            <w:vAlign w:val="center"/>
          </w:tcPr>
          <w:p w14:paraId="23B018DF" w14:textId="77777777" w:rsidR="000A5A8A" w:rsidRDefault="000A5A8A" w:rsidP="003D75AF">
            <w:pPr>
              <w:spacing w:line="360" w:lineRule="auto"/>
              <w:rPr>
                <w:u w:val="single"/>
              </w:rPr>
            </w:pPr>
          </w:p>
        </w:tc>
      </w:tr>
      <w:tr w:rsidR="00E84DE4" w:rsidRPr="00693E9D" w14:paraId="01861F10" w14:textId="77777777" w:rsidTr="00B41F09">
        <w:tc>
          <w:tcPr>
            <w:tcW w:w="6516" w:type="dxa"/>
            <w:vAlign w:val="center"/>
          </w:tcPr>
          <w:p w14:paraId="442F5417" w14:textId="77777777" w:rsidR="00E84DE4" w:rsidRPr="00693E9D" w:rsidRDefault="00E84DE4" w:rsidP="00E84DE4">
            <w:pPr>
              <w:pStyle w:val="Paragrafoelenco"/>
              <w:numPr>
                <w:ilvl w:val="0"/>
                <w:numId w:val="6"/>
              </w:numPr>
              <w:spacing w:after="0" w:line="360" w:lineRule="auto"/>
              <w:ind w:left="114" w:hanging="57"/>
              <w:rPr>
                <w:rFonts w:ascii="Times New Roman" w:hAnsi="Times New Roman" w:cs="Times New Roman"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3112" w:type="dxa"/>
            <w:vAlign w:val="center"/>
          </w:tcPr>
          <w:p w14:paraId="66B9D0A4" w14:textId="77777777" w:rsidR="00E84DE4" w:rsidRDefault="00E84DE4" w:rsidP="003D75AF">
            <w:pPr>
              <w:spacing w:line="36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14:paraId="1162697B" w14:textId="77777777" w:rsidR="00E84DE4" w:rsidRDefault="00E84DE4" w:rsidP="00E84DE4"/>
    <w:p w14:paraId="07753DCC" w14:textId="77777777" w:rsidR="00E84DE4" w:rsidRDefault="00E84DE4" w:rsidP="00E84DE4">
      <w:pPr>
        <w:spacing w:line="360" w:lineRule="auto"/>
        <w:rPr>
          <w:u w:val="single"/>
        </w:rPr>
      </w:pPr>
      <w:r w:rsidRPr="00693E9D">
        <w:rPr>
          <w:u w:val="single"/>
        </w:rPr>
        <w:t xml:space="preserve">CFU da acquisire (specificare numero CFU </w:t>
      </w:r>
      <w:r>
        <w:rPr>
          <w:u w:val="single"/>
        </w:rPr>
        <w:t xml:space="preserve">e </w:t>
      </w:r>
      <w:r w:rsidRPr="00693E9D">
        <w:rPr>
          <w:u w:val="single"/>
        </w:rPr>
        <w:t>nome disciplina)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71"/>
        <w:gridCol w:w="5245"/>
        <w:gridCol w:w="3112"/>
      </w:tblGrid>
      <w:tr w:rsidR="00E84DE4" w:rsidRPr="00693E9D" w14:paraId="360C643C" w14:textId="77777777" w:rsidTr="003D75AF">
        <w:tc>
          <w:tcPr>
            <w:tcW w:w="1271" w:type="dxa"/>
            <w:vAlign w:val="center"/>
          </w:tcPr>
          <w:p w14:paraId="37D07D3C" w14:textId="77777777" w:rsidR="00E84DE4" w:rsidRPr="00B41F09" w:rsidRDefault="00E84DE4" w:rsidP="003D75A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1F09">
              <w:rPr>
                <w:rFonts w:ascii="Times New Roman" w:hAnsi="Times New Roman" w:cs="Times New Roman"/>
              </w:rPr>
              <w:t>CFU</w:t>
            </w:r>
          </w:p>
        </w:tc>
        <w:tc>
          <w:tcPr>
            <w:tcW w:w="5245" w:type="dxa"/>
            <w:vAlign w:val="center"/>
          </w:tcPr>
          <w:p w14:paraId="546138E1" w14:textId="77777777" w:rsidR="00E84DE4" w:rsidRPr="00B41F09" w:rsidRDefault="00E84DE4" w:rsidP="003D75A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1F09">
              <w:rPr>
                <w:rFonts w:ascii="Times New Roman" w:hAnsi="Times New Roman" w:cs="Times New Roman"/>
              </w:rPr>
              <w:t>Disciplina</w:t>
            </w:r>
          </w:p>
        </w:tc>
        <w:tc>
          <w:tcPr>
            <w:tcW w:w="3112" w:type="dxa"/>
            <w:vAlign w:val="center"/>
          </w:tcPr>
          <w:p w14:paraId="30CFFC3C" w14:textId="681AA4C9" w:rsidR="00E84DE4" w:rsidRPr="00B41F09" w:rsidRDefault="00E84DE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1F09">
              <w:rPr>
                <w:rFonts w:ascii="Times New Roman" w:hAnsi="Times New Roman" w:cs="Times New Roman"/>
              </w:rPr>
              <w:t>Data di acquisizione</w:t>
            </w:r>
            <w:r w:rsidR="000173A6" w:rsidRPr="00B41F09">
              <w:rPr>
                <w:rFonts w:ascii="Times New Roman" w:hAnsi="Times New Roman" w:cs="Times New Roman"/>
              </w:rPr>
              <w:t xml:space="preserve"> prevista</w:t>
            </w:r>
          </w:p>
        </w:tc>
      </w:tr>
      <w:tr w:rsidR="00E84DE4" w:rsidRPr="00693E9D" w14:paraId="7F6EF6B8" w14:textId="77777777" w:rsidTr="003D75AF">
        <w:tc>
          <w:tcPr>
            <w:tcW w:w="1271" w:type="dxa"/>
            <w:vAlign w:val="center"/>
          </w:tcPr>
          <w:p w14:paraId="146E34DB" w14:textId="77777777" w:rsidR="00E84DE4" w:rsidRPr="006A2B0F" w:rsidRDefault="00E84DE4" w:rsidP="00E84DE4">
            <w:pPr>
              <w:pStyle w:val="Paragrafoelenco"/>
              <w:numPr>
                <w:ilvl w:val="0"/>
                <w:numId w:val="7"/>
              </w:numPr>
              <w:spacing w:after="0" w:line="360" w:lineRule="auto"/>
              <w:ind w:left="114" w:hanging="57"/>
              <w:rPr>
                <w:rFonts w:ascii="Times New Roman" w:hAnsi="Times New Roman" w:cs="Times New Roman"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5245" w:type="dxa"/>
            <w:vAlign w:val="center"/>
          </w:tcPr>
          <w:p w14:paraId="62EE6DFA" w14:textId="77777777" w:rsidR="00E84DE4" w:rsidRDefault="00E84DE4" w:rsidP="003D75AF">
            <w:pPr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112" w:type="dxa"/>
            <w:vAlign w:val="center"/>
          </w:tcPr>
          <w:p w14:paraId="6FFE0767" w14:textId="77777777" w:rsidR="00E84DE4" w:rsidRDefault="00E84DE4" w:rsidP="003D75AF">
            <w:pPr>
              <w:spacing w:line="36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E84DE4" w:rsidRPr="00693E9D" w14:paraId="750BDE69" w14:textId="77777777" w:rsidTr="003D75AF">
        <w:tc>
          <w:tcPr>
            <w:tcW w:w="1271" w:type="dxa"/>
            <w:vAlign w:val="center"/>
          </w:tcPr>
          <w:p w14:paraId="5EFBFE3B" w14:textId="77777777" w:rsidR="00E84DE4" w:rsidRPr="006A2B0F" w:rsidRDefault="00E84DE4" w:rsidP="00E84DE4">
            <w:pPr>
              <w:pStyle w:val="Paragrafoelenco"/>
              <w:numPr>
                <w:ilvl w:val="0"/>
                <w:numId w:val="7"/>
              </w:numPr>
              <w:spacing w:after="0" w:line="360" w:lineRule="auto"/>
              <w:ind w:left="114" w:hanging="57"/>
              <w:rPr>
                <w:rFonts w:ascii="Times New Roman" w:hAnsi="Times New Roman" w:cs="Times New Roman"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5245" w:type="dxa"/>
            <w:vAlign w:val="center"/>
          </w:tcPr>
          <w:p w14:paraId="04551459" w14:textId="77777777" w:rsidR="00E84DE4" w:rsidRDefault="00E84DE4" w:rsidP="003D75AF">
            <w:pPr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112" w:type="dxa"/>
            <w:vAlign w:val="center"/>
          </w:tcPr>
          <w:p w14:paraId="4EFA57EC" w14:textId="77777777" w:rsidR="00E84DE4" w:rsidRDefault="00E84DE4" w:rsidP="003D75AF">
            <w:pPr>
              <w:spacing w:line="36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E84DE4" w:rsidRPr="00693E9D" w14:paraId="6BD94A02" w14:textId="77777777" w:rsidTr="003D75AF">
        <w:tc>
          <w:tcPr>
            <w:tcW w:w="1271" w:type="dxa"/>
            <w:vAlign w:val="center"/>
          </w:tcPr>
          <w:p w14:paraId="63604EA4" w14:textId="77777777" w:rsidR="00E84DE4" w:rsidRPr="006A2B0F" w:rsidRDefault="00E84DE4" w:rsidP="00E84DE4">
            <w:pPr>
              <w:pStyle w:val="Paragrafoelenco"/>
              <w:numPr>
                <w:ilvl w:val="0"/>
                <w:numId w:val="7"/>
              </w:numPr>
              <w:spacing w:after="0" w:line="360" w:lineRule="auto"/>
              <w:ind w:left="114" w:hanging="57"/>
              <w:rPr>
                <w:rFonts w:ascii="Times New Roman" w:hAnsi="Times New Roman" w:cs="Times New Roman"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5245" w:type="dxa"/>
            <w:vAlign w:val="center"/>
          </w:tcPr>
          <w:p w14:paraId="00B5C405" w14:textId="77777777" w:rsidR="00E84DE4" w:rsidRDefault="00E84DE4" w:rsidP="003D75AF">
            <w:pPr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112" w:type="dxa"/>
            <w:vAlign w:val="center"/>
          </w:tcPr>
          <w:p w14:paraId="582DB082" w14:textId="77777777" w:rsidR="00E84DE4" w:rsidRDefault="00E84DE4" w:rsidP="003D75AF">
            <w:pPr>
              <w:spacing w:line="36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E84DE4" w:rsidRPr="00693E9D" w14:paraId="767967D7" w14:textId="77777777" w:rsidTr="003D75AF">
        <w:tc>
          <w:tcPr>
            <w:tcW w:w="1271" w:type="dxa"/>
            <w:vAlign w:val="center"/>
          </w:tcPr>
          <w:p w14:paraId="09F931C8" w14:textId="77777777" w:rsidR="00E84DE4" w:rsidRPr="006A2B0F" w:rsidRDefault="00E84DE4" w:rsidP="00E84DE4">
            <w:pPr>
              <w:pStyle w:val="Paragrafoelenco"/>
              <w:numPr>
                <w:ilvl w:val="0"/>
                <w:numId w:val="7"/>
              </w:numPr>
              <w:spacing w:after="0" w:line="360" w:lineRule="auto"/>
              <w:ind w:left="114" w:hanging="57"/>
              <w:rPr>
                <w:rFonts w:ascii="Times New Roman" w:hAnsi="Times New Roman" w:cs="Times New Roman"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5245" w:type="dxa"/>
            <w:vAlign w:val="center"/>
          </w:tcPr>
          <w:p w14:paraId="37F76D4B" w14:textId="77777777" w:rsidR="00E84DE4" w:rsidRDefault="00E84DE4" w:rsidP="003D75AF">
            <w:pPr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112" w:type="dxa"/>
            <w:vAlign w:val="center"/>
          </w:tcPr>
          <w:p w14:paraId="2A28B375" w14:textId="77777777" w:rsidR="00E84DE4" w:rsidRDefault="00E84DE4" w:rsidP="003D75AF">
            <w:pPr>
              <w:spacing w:line="36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0A5A8A" w:rsidRPr="00693E9D" w14:paraId="6882D71E" w14:textId="77777777" w:rsidTr="003D75AF">
        <w:tc>
          <w:tcPr>
            <w:tcW w:w="1271" w:type="dxa"/>
            <w:vAlign w:val="center"/>
          </w:tcPr>
          <w:p w14:paraId="11545F3E" w14:textId="77777777" w:rsidR="000A5A8A" w:rsidRPr="006A2B0F" w:rsidRDefault="000A5A8A" w:rsidP="00E84DE4">
            <w:pPr>
              <w:pStyle w:val="Paragrafoelenco"/>
              <w:numPr>
                <w:ilvl w:val="0"/>
                <w:numId w:val="7"/>
              </w:numPr>
              <w:spacing w:after="0" w:line="360" w:lineRule="auto"/>
              <w:ind w:left="114" w:hanging="57"/>
              <w:rPr>
                <w:rFonts w:ascii="Times New Roman" w:hAnsi="Times New Roman" w:cs="Times New Roman"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5245" w:type="dxa"/>
            <w:vAlign w:val="center"/>
          </w:tcPr>
          <w:p w14:paraId="6CD67ED3" w14:textId="77777777" w:rsidR="000A5A8A" w:rsidRDefault="000A5A8A" w:rsidP="003D75AF">
            <w:pPr>
              <w:spacing w:line="360" w:lineRule="auto"/>
              <w:jc w:val="center"/>
              <w:rPr>
                <w:u w:val="single"/>
              </w:rPr>
            </w:pPr>
          </w:p>
        </w:tc>
        <w:tc>
          <w:tcPr>
            <w:tcW w:w="3112" w:type="dxa"/>
            <w:vAlign w:val="center"/>
          </w:tcPr>
          <w:p w14:paraId="7BCC526B" w14:textId="77777777" w:rsidR="000A5A8A" w:rsidRDefault="000A5A8A" w:rsidP="003D75AF">
            <w:pPr>
              <w:spacing w:line="360" w:lineRule="auto"/>
              <w:rPr>
                <w:u w:val="single"/>
              </w:rPr>
            </w:pPr>
          </w:p>
        </w:tc>
      </w:tr>
    </w:tbl>
    <w:p w14:paraId="2A91A93B" w14:textId="77777777" w:rsidR="00E84DE4" w:rsidRPr="00693E9D" w:rsidRDefault="00E84DE4" w:rsidP="00E84DE4">
      <w:pPr>
        <w:spacing w:line="360" w:lineRule="auto"/>
      </w:pPr>
    </w:p>
    <w:p w14:paraId="3115F54E" w14:textId="77777777" w:rsidR="00E84DE4" w:rsidRDefault="00E84DE4" w:rsidP="00E84DE4"/>
    <w:p w14:paraId="32708602" w14:textId="576B3CE4" w:rsidR="00E84DE4" w:rsidRDefault="00E84DE4" w:rsidP="00E84DE4">
      <w:pPr>
        <w:spacing w:line="360" w:lineRule="auto"/>
        <w:jc w:val="both"/>
      </w:pPr>
      <w:r w:rsidRPr="00693E9D">
        <w:rPr>
          <w:b/>
          <w:bCs/>
        </w:rPr>
        <w:t>N.B. Le attività di tirocinio non potranno essere svolte se non saranno acquisiti i CFU e le firme di frequenza previste</w:t>
      </w:r>
    </w:p>
    <w:p w14:paraId="0B7742FF" w14:textId="77777777" w:rsidR="00965DD6" w:rsidRDefault="00965DD6" w:rsidP="000977B1"/>
    <w:p w14:paraId="430B8F00" w14:textId="57E32D56" w:rsidR="00965DD6" w:rsidRDefault="00965DD6" w:rsidP="000977B1">
      <w:r>
        <w:t>Luogo e data</w:t>
      </w:r>
    </w:p>
    <w:p w14:paraId="40A8DC3A" w14:textId="77777777" w:rsidR="00965DD6" w:rsidRDefault="00965DD6" w:rsidP="00965DD6">
      <w:pPr>
        <w:ind w:left="7080" w:firstLine="708"/>
      </w:pPr>
    </w:p>
    <w:p w14:paraId="36B98E80" w14:textId="32E61B0F" w:rsidR="00965DD6" w:rsidRDefault="00965DD6" w:rsidP="00965DD6">
      <w:pPr>
        <w:ind w:left="7080" w:firstLine="708"/>
      </w:pPr>
      <w:r>
        <w:t>Firma</w:t>
      </w:r>
    </w:p>
    <w:p w14:paraId="2724B80E" w14:textId="77777777" w:rsidR="000977B1" w:rsidRDefault="000977B1" w:rsidP="000977B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A17EAC4" w14:textId="21B5D618" w:rsidR="002A35E3" w:rsidRPr="000A5A8A" w:rsidRDefault="000977B1" w:rsidP="000A5A8A"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C93C5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A109DB" wp14:editId="0003CF0F">
                <wp:simplePos x="0" y="0"/>
                <wp:positionH relativeFrom="column">
                  <wp:posOffset>76200</wp:posOffset>
                </wp:positionH>
                <wp:positionV relativeFrom="paragraph">
                  <wp:posOffset>15240</wp:posOffset>
                </wp:positionV>
                <wp:extent cx="2209800" cy="476250"/>
                <wp:effectExtent l="635" t="4445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C1132" w14:textId="77777777" w:rsidR="006E488A" w:rsidRPr="00720BB2" w:rsidRDefault="006E488A" w:rsidP="000977B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109D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pt;margin-top:1.2pt;width:174pt;height:3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" stroked="f">
                <v:textbox inset="0,0,0,0">
                  <w:txbxContent>
                    <w:p w14:paraId="721C1132" w14:textId="77777777" w:rsidR="006E488A" w:rsidRPr="00720BB2" w:rsidRDefault="006E488A" w:rsidP="000977B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</w:p>
    <w:sectPr w:rsidR="002A35E3" w:rsidRPr="000A5A8A" w:rsidSect="00AF63DD">
      <w:headerReference w:type="default" r:id="rId7"/>
      <w:footerReference w:type="default" r:id="rId8"/>
      <w:pgSz w:w="11906" w:h="16838" w:code="9"/>
      <w:pgMar w:top="567" w:right="1021" w:bottom="851" w:left="1021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42E46" w14:textId="77777777" w:rsidR="0071342B" w:rsidRDefault="0071342B">
      <w:r>
        <w:separator/>
      </w:r>
    </w:p>
  </w:endnote>
  <w:endnote w:type="continuationSeparator" w:id="0">
    <w:p w14:paraId="5884F9A5" w14:textId="77777777" w:rsidR="0071342B" w:rsidRDefault="00713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Goudy Old Style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5051706"/>
      <w:docPartObj>
        <w:docPartGallery w:val="Page Numbers (Bottom of Page)"/>
        <w:docPartUnique/>
      </w:docPartObj>
    </w:sdtPr>
    <w:sdtContent>
      <w:p w14:paraId="57A6FD7F" w14:textId="3E157E8C" w:rsidR="00E84DE4" w:rsidRDefault="00E84DE4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73A6">
          <w:rPr>
            <w:noProof/>
          </w:rPr>
          <w:t>3</w:t>
        </w:r>
        <w:r>
          <w:fldChar w:fldCharType="end"/>
        </w:r>
      </w:p>
    </w:sdtContent>
  </w:sdt>
  <w:p w14:paraId="5C290229" w14:textId="20D99E9F" w:rsidR="007E6B6A" w:rsidRPr="006E488A" w:rsidRDefault="007E6B6A" w:rsidP="006E488A">
    <w:pPr>
      <w:spacing w:line="160" w:lineRule="exact"/>
      <w:rPr>
        <w:rFonts w:ascii="Arial" w:hAnsi="Arial"/>
        <w:color w:val="333333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3E836" w14:textId="77777777" w:rsidR="0071342B" w:rsidRDefault="0071342B">
      <w:r>
        <w:separator/>
      </w:r>
    </w:p>
  </w:footnote>
  <w:footnote w:type="continuationSeparator" w:id="0">
    <w:p w14:paraId="33CD44FA" w14:textId="77777777" w:rsidR="0071342B" w:rsidRDefault="007134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4349D" w14:textId="77777777" w:rsidR="001F6D72" w:rsidRDefault="00C93C55" w:rsidP="001F6D72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5EEC9A" wp14:editId="19A78107">
              <wp:simplePos x="0" y="0"/>
              <wp:positionH relativeFrom="column">
                <wp:posOffset>3886200</wp:posOffset>
              </wp:positionH>
              <wp:positionV relativeFrom="paragraph">
                <wp:posOffset>114300</wp:posOffset>
              </wp:positionV>
              <wp:extent cx="2743200" cy="729615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729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612D2" w14:textId="77777777" w:rsidR="001F6D72" w:rsidRDefault="001F6D72" w:rsidP="001F6D72">
                          <w:pPr>
                            <w:spacing w:before="20" w:after="120" w:line="280" w:lineRule="exact"/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  <w:t>Dipartimento di</w:t>
                          </w:r>
                        </w:p>
                        <w:p w14:paraId="428CD456" w14:textId="77777777" w:rsidR="001F6D72" w:rsidRDefault="001F6D72" w:rsidP="001F6D72">
                          <w:pPr>
                            <w:spacing w:before="20" w:after="120" w:line="280" w:lineRule="exact"/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  <w:t>Medicina Veterinaria</w:t>
                          </w:r>
                        </w:p>
                        <w:p w14:paraId="2FBABD1D" w14:textId="77777777" w:rsidR="001F6D72" w:rsidRPr="00FA7036" w:rsidRDefault="001F6D72" w:rsidP="001F6D72">
                          <w:pPr>
                            <w:spacing w:before="120" w:line="2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5EEC9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06pt;margin-top:9pt;width:3in;height:57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" filled="f" stroked="f">
              <v:textbox inset="0,0,0,0">
                <w:txbxContent>
                  <w:p w14:paraId="508612D2" w14:textId="77777777" w:rsidR="001F6D72" w:rsidRDefault="001F6D72" w:rsidP="001F6D72">
                    <w:pPr>
                      <w:spacing w:before="20" w:after="120" w:line="280" w:lineRule="exact"/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</w:pPr>
                    <w:r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  <w:t>Dipartimento di</w:t>
                    </w:r>
                  </w:p>
                  <w:p w14:paraId="428CD456" w14:textId="77777777" w:rsidR="001F6D72" w:rsidRDefault="001F6D72" w:rsidP="001F6D72">
                    <w:pPr>
                      <w:spacing w:before="20" w:after="120" w:line="280" w:lineRule="exact"/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</w:pPr>
                    <w:r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  <w:t>Medicina Veterinaria</w:t>
                    </w:r>
                  </w:p>
                  <w:p w14:paraId="2FBABD1D" w14:textId="77777777" w:rsidR="001F6D72" w:rsidRPr="00FA7036" w:rsidRDefault="001F6D72" w:rsidP="001F6D72">
                    <w:pPr>
                      <w:spacing w:before="120" w:line="280" w:lineRule="exac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A0D9C0B" wp14:editId="07283C2C">
              <wp:simplePos x="0" y="0"/>
              <wp:positionH relativeFrom="column">
                <wp:posOffset>5561965</wp:posOffset>
              </wp:positionH>
              <wp:positionV relativeFrom="paragraph">
                <wp:posOffset>0</wp:posOffset>
              </wp:positionV>
              <wp:extent cx="1242695" cy="79121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695" cy="791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19BB28" w14:textId="77777777" w:rsidR="001F6D72" w:rsidRDefault="00C93C55" w:rsidP="001F6D72">
                          <w:r w:rsidRPr="00CA055D">
                            <w:rPr>
                              <w:noProof/>
                            </w:rPr>
                            <w:drawing>
                              <wp:inline distT="0" distB="0" distL="0" distR="0" wp14:anchorId="4318BDAB" wp14:editId="27312390">
                                <wp:extent cx="1059180" cy="699770"/>
                                <wp:effectExtent l="0" t="0" r="0" b="0"/>
                                <wp:docPr id="5" name="Immagine 5" descr="LogoDiMeVNew2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5" descr="LogoDiMeVNew2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9180" cy="699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0D9C0B" id="Text Box 5" o:spid="_x0000_s1028" type="#_x0000_t202" style="position:absolute;margin-left:437.95pt;margin-top:0;width:97.85pt;height:62.3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" filled="f" stroked="f">
              <v:textbox style="mso-fit-shape-to-text:t">
                <w:txbxContent>
                  <w:p w14:paraId="5319BB28" w14:textId="77777777" w:rsidR="001F6D72" w:rsidRDefault="00C93C55" w:rsidP="001F6D72">
                    <w:r w:rsidRPr="00CA055D">
                      <w:rPr>
                        <w:noProof/>
                      </w:rPr>
                      <w:drawing>
                        <wp:inline distT="0" distB="0" distL="0" distR="0" wp14:anchorId="4318BDAB" wp14:editId="27312390">
                          <wp:extent cx="1059180" cy="699770"/>
                          <wp:effectExtent l="0" t="0" r="0" b="0"/>
                          <wp:docPr id="5" name="Immagine 5" descr="LogoDiMeVNew2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5" descr="LogoDiMeVNew2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9180" cy="699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A055D">
      <w:rPr>
        <w:noProof/>
      </w:rPr>
      <w:drawing>
        <wp:inline distT="0" distB="0" distL="0" distR="0" wp14:anchorId="2D992639" wp14:editId="675C220F">
          <wp:extent cx="2200275" cy="733425"/>
          <wp:effectExtent l="0" t="0" r="0" b="0"/>
          <wp:docPr id="2" name="Immagine 4" descr="logo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UNIBA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A3531D" w14:textId="77777777" w:rsidR="001F6D72" w:rsidRDefault="001F6D72">
    <w:pPr>
      <w:pStyle w:val="Intestazione"/>
    </w:pPr>
  </w:p>
  <w:p w14:paraId="6E701A80" w14:textId="33139333" w:rsidR="00455B3E" w:rsidRPr="00581D22" w:rsidRDefault="00455B3E" w:rsidP="00455B3E">
    <w:pPr>
      <w:pStyle w:val="Default"/>
      <w:jc w:val="center"/>
      <w:rPr>
        <w:rFonts w:ascii="Trajan Pro" w:hAnsi="Trajan Pro"/>
        <w:b/>
        <w:color w:val="auto"/>
        <w:sz w:val="26"/>
      </w:rPr>
    </w:pPr>
    <w:r w:rsidRPr="00581D22">
      <w:rPr>
        <w:rFonts w:ascii="Trajan Pro" w:hAnsi="Trajan Pro"/>
        <w:b/>
        <w:bCs/>
        <w:color w:val="auto"/>
        <w:sz w:val="26"/>
      </w:rPr>
      <w:t xml:space="preserve">Corso di </w:t>
    </w:r>
    <w:r w:rsidR="000A5A8A">
      <w:rPr>
        <w:rFonts w:ascii="Trajan Pro" w:hAnsi="Trajan Pro"/>
        <w:b/>
        <w:bCs/>
        <w:color w:val="auto"/>
        <w:sz w:val="26"/>
      </w:rPr>
      <w:t>Studi</w:t>
    </w:r>
    <w:r w:rsidRPr="00581D22">
      <w:rPr>
        <w:rFonts w:ascii="Trajan Pro" w:hAnsi="Trajan Pro"/>
        <w:b/>
        <w:bCs/>
        <w:color w:val="auto"/>
        <w:sz w:val="26"/>
      </w:rPr>
      <w:t xml:space="preserve"> L</w:t>
    </w:r>
    <w:r>
      <w:rPr>
        <w:rFonts w:ascii="Trajan Pro" w:hAnsi="Trajan Pro"/>
        <w:b/>
        <w:bCs/>
        <w:color w:val="auto"/>
        <w:sz w:val="26"/>
      </w:rPr>
      <w:t>38</w:t>
    </w:r>
    <w:r w:rsidRPr="00581D22">
      <w:rPr>
        <w:rFonts w:ascii="Trajan Pro" w:hAnsi="Trajan Pro"/>
        <w:b/>
        <w:bCs/>
        <w:color w:val="auto"/>
        <w:sz w:val="26"/>
      </w:rPr>
      <w:t xml:space="preserve"> in</w:t>
    </w:r>
    <w:r>
      <w:rPr>
        <w:rFonts w:ascii="Trajan Pro" w:hAnsi="Trajan Pro"/>
        <w:b/>
        <w:bCs/>
        <w:color w:val="auto"/>
        <w:sz w:val="26"/>
      </w:rPr>
      <w:t xml:space="preserve"> </w:t>
    </w:r>
    <w:r w:rsidRPr="00581D22">
      <w:rPr>
        <w:rFonts w:ascii="Trajan Pro" w:hAnsi="Trajan Pro"/>
        <w:b/>
        <w:bCs/>
        <w:color w:val="auto"/>
        <w:sz w:val="26"/>
      </w:rPr>
      <w:t>“</w:t>
    </w:r>
    <w:r>
      <w:rPr>
        <w:rFonts w:ascii="Trajan Pro" w:hAnsi="Trajan Pro"/>
        <w:b/>
        <w:bCs/>
        <w:i/>
        <w:color w:val="auto"/>
        <w:sz w:val="26"/>
      </w:rPr>
      <w:t>Scienze Animali</w:t>
    </w:r>
    <w:r w:rsidRPr="00581D22">
      <w:rPr>
        <w:rFonts w:ascii="Trajan Pro" w:hAnsi="Trajan Pro"/>
        <w:b/>
        <w:bCs/>
        <w:color w:val="auto"/>
        <w:sz w:val="26"/>
      </w:rPr>
      <w:t>”</w:t>
    </w:r>
  </w:p>
  <w:p w14:paraId="5DB581AE" w14:textId="77777777" w:rsidR="00C93C55" w:rsidRDefault="00C93C55" w:rsidP="00455B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C119C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1D6B52C6"/>
    <w:multiLevelType w:val="hybridMultilevel"/>
    <w:tmpl w:val="9C6A34E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9791F"/>
    <w:multiLevelType w:val="hybridMultilevel"/>
    <w:tmpl w:val="9BC2FA90"/>
    <w:lvl w:ilvl="0" w:tplc="D37A8AA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938C7"/>
    <w:multiLevelType w:val="hybridMultilevel"/>
    <w:tmpl w:val="C32C0178"/>
    <w:lvl w:ilvl="0" w:tplc="34CA812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EFB3B18"/>
    <w:multiLevelType w:val="hybridMultilevel"/>
    <w:tmpl w:val="68FAAD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B81BD5"/>
    <w:multiLevelType w:val="hybridMultilevel"/>
    <w:tmpl w:val="CB283F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7E516D"/>
    <w:multiLevelType w:val="hybridMultilevel"/>
    <w:tmpl w:val="68FAAD5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9264949">
    <w:abstractNumId w:val="5"/>
  </w:num>
  <w:num w:numId="2" w16cid:durableId="667094357">
    <w:abstractNumId w:val="3"/>
  </w:num>
  <w:num w:numId="3" w16cid:durableId="881870124">
    <w:abstractNumId w:val="0"/>
  </w:num>
  <w:num w:numId="4" w16cid:durableId="238372027">
    <w:abstractNumId w:val="1"/>
  </w:num>
  <w:num w:numId="5" w16cid:durableId="1909266418">
    <w:abstractNumId w:val="2"/>
  </w:num>
  <w:num w:numId="6" w16cid:durableId="972714118">
    <w:abstractNumId w:val="4"/>
  </w:num>
  <w:num w:numId="7" w16cid:durableId="16287735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842"/>
    <w:rsid w:val="00004E9D"/>
    <w:rsid w:val="00011ECA"/>
    <w:rsid w:val="00015AAC"/>
    <w:rsid w:val="000173A6"/>
    <w:rsid w:val="0003252F"/>
    <w:rsid w:val="0003602A"/>
    <w:rsid w:val="00042075"/>
    <w:rsid w:val="000451B9"/>
    <w:rsid w:val="00091084"/>
    <w:rsid w:val="00096C12"/>
    <w:rsid w:val="000977B1"/>
    <w:rsid w:val="000A03B8"/>
    <w:rsid w:val="000A2199"/>
    <w:rsid w:val="000A5A8A"/>
    <w:rsid w:val="000A6FF7"/>
    <w:rsid w:val="000A7B42"/>
    <w:rsid w:val="000D124D"/>
    <w:rsid w:val="00117BC3"/>
    <w:rsid w:val="001303FD"/>
    <w:rsid w:val="00140B9D"/>
    <w:rsid w:val="00161B0E"/>
    <w:rsid w:val="0016698D"/>
    <w:rsid w:val="00172AE4"/>
    <w:rsid w:val="00192E03"/>
    <w:rsid w:val="00196BBA"/>
    <w:rsid w:val="001A047D"/>
    <w:rsid w:val="001A0F29"/>
    <w:rsid w:val="001A4D9E"/>
    <w:rsid w:val="001B3D24"/>
    <w:rsid w:val="001C1ECA"/>
    <w:rsid w:val="001D51D0"/>
    <w:rsid w:val="001D7D9C"/>
    <w:rsid w:val="001E0C80"/>
    <w:rsid w:val="001F094B"/>
    <w:rsid w:val="001F3831"/>
    <w:rsid w:val="001F6D72"/>
    <w:rsid w:val="0021255C"/>
    <w:rsid w:val="00214DED"/>
    <w:rsid w:val="00220A26"/>
    <w:rsid w:val="00221381"/>
    <w:rsid w:val="00225D4A"/>
    <w:rsid w:val="00231E2B"/>
    <w:rsid w:val="002501EE"/>
    <w:rsid w:val="00261A77"/>
    <w:rsid w:val="00270951"/>
    <w:rsid w:val="002726F3"/>
    <w:rsid w:val="002918E3"/>
    <w:rsid w:val="002933A1"/>
    <w:rsid w:val="002A35E3"/>
    <w:rsid w:val="002A60C7"/>
    <w:rsid w:val="002A6BF5"/>
    <w:rsid w:val="002C4533"/>
    <w:rsid w:val="002C50C6"/>
    <w:rsid w:val="002D0B38"/>
    <w:rsid w:val="002D2751"/>
    <w:rsid w:val="002E539B"/>
    <w:rsid w:val="002F405E"/>
    <w:rsid w:val="00315B57"/>
    <w:rsid w:val="003256DA"/>
    <w:rsid w:val="00330A4B"/>
    <w:rsid w:val="00337CE1"/>
    <w:rsid w:val="003507AE"/>
    <w:rsid w:val="00353B8E"/>
    <w:rsid w:val="00356235"/>
    <w:rsid w:val="00356BFD"/>
    <w:rsid w:val="00366778"/>
    <w:rsid w:val="003761A5"/>
    <w:rsid w:val="00376E9E"/>
    <w:rsid w:val="003A36FC"/>
    <w:rsid w:val="003A39AB"/>
    <w:rsid w:val="003A60DD"/>
    <w:rsid w:val="003C2B5A"/>
    <w:rsid w:val="003C5CB7"/>
    <w:rsid w:val="003E1903"/>
    <w:rsid w:val="003E4923"/>
    <w:rsid w:val="00417A57"/>
    <w:rsid w:val="004260CA"/>
    <w:rsid w:val="00430A09"/>
    <w:rsid w:val="00443541"/>
    <w:rsid w:val="0044379D"/>
    <w:rsid w:val="0044796F"/>
    <w:rsid w:val="00455B3E"/>
    <w:rsid w:val="00480BED"/>
    <w:rsid w:val="00495502"/>
    <w:rsid w:val="004B0DF0"/>
    <w:rsid w:val="004C1632"/>
    <w:rsid w:val="004C695D"/>
    <w:rsid w:val="004E1202"/>
    <w:rsid w:val="00507DF1"/>
    <w:rsid w:val="00511070"/>
    <w:rsid w:val="00520BA9"/>
    <w:rsid w:val="00530BD0"/>
    <w:rsid w:val="00532AAF"/>
    <w:rsid w:val="00556D78"/>
    <w:rsid w:val="00560B8F"/>
    <w:rsid w:val="00594649"/>
    <w:rsid w:val="005A2636"/>
    <w:rsid w:val="005E2A47"/>
    <w:rsid w:val="005F3842"/>
    <w:rsid w:val="00614BA3"/>
    <w:rsid w:val="00624EC7"/>
    <w:rsid w:val="00635D88"/>
    <w:rsid w:val="0063790D"/>
    <w:rsid w:val="0064312F"/>
    <w:rsid w:val="00651681"/>
    <w:rsid w:val="006616C0"/>
    <w:rsid w:val="00684940"/>
    <w:rsid w:val="006878A4"/>
    <w:rsid w:val="006B595B"/>
    <w:rsid w:val="006C145D"/>
    <w:rsid w:val="006D0AE0"/>
    <w:rsid w:val="006D1153"/>
    <w:rsid w:val="006E488A"/>
    <w:rsid w:val="006E6A30"/>
    <w:rsid w:val="006F1D4E"/>
    <w:rsid w:val="0070468E"/>
    <w:rsid w:val="0071342B"/>
    <w:rsid w:val="00717465"/>
    <w:rsid w:val="00720BB2"/>
    <w:rsid w:val="00720E31"/>
    <w:rsid w:val="0072536A"/>
    <w:rsid w:val="00731F7D"/>
    <w:rsid w:val="0073318F"/>
    <w:rsid w:val="007374AA"/>
    <w:rsid w:val="0076594D"/>
    <w:rsid w:val="00767BF0"/>
    <w:rsid w:val="00782E47"/>
    <w:rsid w:val="007A3CF2"/>
    <w:rsid w:val="007C7175"/>
    <w:rsid w:val="007D05A2"/>
    <w:rsid w:val="007E6B6A"/>
    <w:rsid w:val="007F1F07"/>
    <w:rsid w:val="007F2B93"/>
    <w:rsid w:val="007F69FF"/>
    <w:rsid w:val="008007EC"/>
    <w:rsid w:val="00811849"/>
    <w:rsid w:val="00815237"/>
    <w:rsid w:val="008200C3"/>
    <w:rsid w:val="00833B3E"/>
    <w:rsid w:val="008569BE"/>
    <w:rsid w:val="008935EF"/>
    <w:rsid w:val="008B79B0"/>
    <w:rsid w:val="008C4DA0"/>
    <w:rsid w:val="008E736F"/>
    <w:rsid w:val="008F0620"/>
    <w:rsid w:val="008F0730"/>
    <w:rsid w:val="008F2631"/>
    <w:rsid w:val="00915041"/>
    <w:rsid w:val="00917046"/>
    <w:rsid w:val="00933EFF"/>
    <w:rsid w:val="00946869"/>
    <w:rsid w:val="00951394"/>
    <w:rsid w:val="00964C8C"/>
    <w:rsid w:val="00965DD6"/>
    <w:rsid w:val="00975289"/>
    <w:rsid w:val="0098247D"/>
    <w:rsid w:val="00982B7C"/>
    <w:rsid w:val="009B1C5B"/>
    <w:rsid w:val="009C07C7"/>
    <w:rsid w:val="009C2472"/>
    <w:rsid w:val="009D5BB0"/>
    <w:rsid w:val="009D66FB"/>
    <w:rsid w:val="00A22EED"/>
    <w:rsid w:val="00A30EFF"/>
    <w:rsid w:val="00A36761"/>
    <w:rsid w:val="00A370CD"/>
    <w:rsid w:val="00A62A34"/>
    <w:rsid w:val="00A6563A"/>
    <w:rsid w:val="00A82F9F"/>
    <w:rsid w:val="00AA125A"/>
    <w:rsid w:val="00AA1E04"/>
    <w:rsid w:val="00AC08E5"/>
    <w:rsid w:val="00AD4B0E"/>
    <w:rsid w:val="00AE63F4"/>
    <w:rsid w:val="00AF63DD"/>
    <w:rsid w:val="00B0454E"/>
    <w:rsid w:val="00B21405"/>
    <w:rsid w:val="00B36290"/>
    <w:rsid w:val="00B41F09"/>
    <w:rsid w:val="00B63625"/>
    <w:rsid w:val="00B72AEC"/>
    <w:rsid w:val="00B86AE1"/>
    <w:rsid w:val="00BA6B4E"/>
    <w:rsid w:val="00BB3B8D"/>
    <w:rsid w:val="00BD0984"/>
    <w:rsid w:val="00BD57E5"/>
    <w:rsid w:val="00BD6339"/>
    <w:rsid w:val="00BE353C"/>
    <w:rsid w:val="00C115E8"/>
    <w:rsid w:val="00C14F17"/>
    <w:rsid w:val="00C22322"/>
    <w:rsid w:val="00C27C82"/>
    <w:rsid w:val="00C30989"/>
    <w:rsid w:val="00C32E75"/>
    <w:rsid w:val="00C81273"/>
    <w:rsid w:val="00C93C55"/>
    <w:rsid w:val="00CA60C9"/>
    <w:rsid w:val="00CB27B5"/>
    <w:rsid w:val="00CC7B31"/>
    <w:rsid w:val="00CD7C17"/>
    <w:rsid w:val="00CE7878"/>
    <w:rsid w:val="00CF1419"/>
    <w:rsid w:val="00D00394"/>
    <w:rsid w:val="00D13BC4"/>
    <w:rsid w:val="00D34F75"/>
    <w:rsid w:val="00D440FD"/>
    <w:rsid w:val="00D5132E"/>
    <w:rsid w:val="00D54D0B"/>
    <w:rsid w:val="00D57E67"/>
    <w:rsid w:val="00D61E39"/>
    <w:rsid w:val="00D647D1"/>
    <w:rsid w:val="00D71A20"/>
    <w:rsid w:val="00D770B6"/>
    <w:rsid w:val="00D81DE5"/>
    <w:rsid w:val="00D84EB0"/>
    <w:rsid w:val="00DA24A1"/>
    <w:rsid w:val="00DA2DC6"/>
    <w:rsid w:val="00DB45D3"/>
    <w:rsid w:val="00DE0EDE"/>
    <w:rsid w:val="00DF1A74"/>
    <w:rsid w:val="00DF6F77"/>
    <w:rsid w:val="00E020ED"/>
    <w:rsid w:val="00E100F1"/>
    <w:rsid w:val="00E17702"/>
    <w:rsid w:val="00E37201"/>
    <w:rsid w:val="00E37D12"/>
    <w:rsid w:val="00E450E7"/>
    <w:rsid w:val="00E45727"/>
    <w:rsid w:val="00E637A0"/>
    <w:rsid w:val="00E66829"/>
    <w:rsid w:val="00E8229B"/>
    <w:rsid w:val="00E84DE4"/>
    <w:rsid w:val="00EA250F"/>
    <w:rsid w:val="00EA2514"/>
    <w:rsid w:val="00EC198D"/>
    <w:rsid w:val="00ED0C24"/>
    <w:rsid w:val="00EF4105"/>
    <w:rsid w:val="00F02A7D"/>
    <w:rsid w:val="00F10660"/>
    <w:rsid w:val="00F12660"/>
    <w:rsid w:val="00F12BA5"/>
    <w:rsid w:val="00F20526"/>
    <w:rsid w:val="00F509BC"/>
    <w:rsid w:val="00F53195"/>
    <w:rsid w:val="00F56A2B"/>
    <w:rsid w:val="00F63AEE"/>
    <w:rsid w:val="00F758FA"/>
    <w:rsid w:val="00F81172"/>
    <w:rsid w:val="00F843EC"/>
    <w:rsid w:val="00F86481"/>
    <w:rsid w:val="00F92457"/>
    <w:rsid w:val="00F92910"/>
    <w:rsid w:val="00F96BC8"/>
    <w:rsid w:val="00FA2558"/>
    <w:rsid w:val="00FA7036"/>
    <w:rsid w:val="00FB0599"/>
    <w:rsid w:val="00FB4C8C"/>
    <w:rsid w:val="00FC04A8"/>
    <w:rsid w:val="00FC5FD8"/>
    <w:rsid w:val="00FD30AD"/>
    <w:rsid w:val="00FD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7F5ED26"/>
  <w15:chartTrackingRefBased/>
  <w15:docId w15:val="{43D3F427-9766-4E4C-9EE7-956F9ED87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0977B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0977B1"/>
    <w:pPr>
      <w:keepNext/>
      <w:ind w:left="567" w:right="567"/>
      <w:jc w:val="both"/>
      <w:outlineLvl w:val="0"/>
    </w:pPr>
    <w:rPr>
      <w:szCs w:val="20"/>
    </w:rPr>
  </w:style>
  <w:style w:type="paragraph" w:styleId="Titolo2">
    <w:name w:val="heading 2"/>
    <w:basedOn w:val="Normale"/>
    <w:next w:val="Normale"/>
    <w:link w:val="Titolo2Carattere"/>
    <w:qFormat/>
    <w:rsid w:val="000977B1"/>
    <w:pPr>
      <w:keepNext/>
      <w:spacing w:line="360" w:lineRule="auto"/>
      <w:ind w:left="567" w:right="567" w:firstLine="141"/>
      <w:jc w:val="center"/>
      <w:outlineLvl w:val="1"/>
    </w:pPr>
    <w:rPr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A7036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192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192E0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4B0D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B0DF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0977B1"/>
    <w:rPr>
      <w:sz w:val="24"/>
    </w:rPr>
  </w:style>
  <w:style w:type="character" w:customStyle="1" w:styleId="Titolo2Carattere">
    <w:name w:val="Titolo 2 Carattere"/>
    <w:link w:val="Titolo2"/>
    <w:rsid w:val="000977B1"/>
    <w:rPr>
      <w:sz w:val="24"/>
    </w:rPr>
  </w:style>
  <w:style w:type="paragraph" w:customStyle="1" w:styleId="Default">
    <w:name w:val="Default"/>
    <w:rsid w:val="00C93C5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455B3E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E84DE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en-GB" w:eastAsia="en-US"/>
      <w14:ligatures w14:val="standardContextual"/>
    </w:rPr>
  </w:style>
  <w:style w:type="table" w:styleId="Grigliatabella">
    <w:name w:val="Table Grid"/>
    <w:basedOn w:val="Tabellanormale"/>
    <w:uiPriority w:val="39"/>
    <w:rsid w:val="00E84DE4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4DE4"/>
    <w:rPr>
      <w:sz w:val="24"/>
      <w:szCs w:val="24"/>
    </w:rPr>
  </w:style>
  <w:style w:type="paragraph" w:styleId="Revisione">
    <w:name w:val="Revision"/>
    <w:hidden/>
    <w:uiPriority w:val="99"/>
    <w:semiHidden/>
    <w:rsid w:val="00D54D0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esca\Desktop\UO%20Didattica%20CL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UO Didattica CL</Template>
  <TotalTime>4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Links>
    <vt:vector size="6" baseType="variant">
      <vt:variant>
        <vt:i4>458872</vt:i4>
      </vt:variant>
      <vt:variant>
        <vt:i4>0</vt:i4>
      </vt:variant>
      <vt:variant>
        <vt:i4>0</vt:i4>
      </vt:variant>
      <vt:variant>
        <vt:i4>5</vt:i4>
      </vt:variant>
      <vt:variant>
        <vt:lpwstr>mailto:didattica.veterinaria@uniba.it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cp:lastModifiedBy>Aristide Maggiolino</cp:lastModifiedBy>
  <cp:revision>4</cp:revision>
  <cp:lastPrinted>2021-05-17T06:58:00Z</cp:lastPrinted>
  <dcterms:created xsi:type="dcterms:W3CDTF">2023-04-05T15:08:00Z</dcterms:created>
  <dcterms:modified xsi:type="dcterms:W3CDTF">2023-05-30T14:10:00Z</dcterms:modified>
</cp:coreProperties>
</file>