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1FB0C" w14:textId="77777777" w:rsidR="00F251E4" w:rsidRDefault="0055343B" w:rsidP="00F251E4">
      <w:pPr>
        <w:pStyle w:val="Decreta"/>
        <w:spacing w:before="0" w:after="120"/>
        <w:rPr>
          <w:b w:val="0"/>
          <w:smallCaps w:val="0"/>
          <w:spacing w:val="0"/>
          <w:sz w:val="22"/>
          <w:szCs w:val="22"/>
        </w:rPr>
      </w:pPr>
      <w:r>
        <w:rPr>
          <w:b w:val="0"/>
          <w:smallCaps w:val="0"/>
          <w:spacing w:val="0"/>
          <w:sz w:val="22"/>
          <w:szCs w:val="22"/>
        </w:rPr>
        <w:t xml:space="preserve">DOMANDA DI PARTECIPAZIONE </w:t>
      </w:r>
      <w:r w:rsidR="00E1446F">
        <w:rPr>
          <w:b w:val="0"/>
          <w:smallCaps w:val="0"/>
          <w:spacing w:val="0"/>
          <w:sz w:val="22"/>
          <w:szCs w:val="22"/>
        </w:rPr>
        <w:t>AL</w:t>
      </w:r>
      <w:r>
        <w:rPr>
          <w:b w:val="0"/>
          <w:smallCaps w:val="0"/>
          <w:spacing w:val="0"/>
          <w:sz w:val="22"/>
          <w:szCs w:val="22"/>
        </w:rPr>
        <w:t xml:space="preserve"> 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BANDO PER IL </w:t>
      </w:r>
      <w:r w:rsidR="00F251E4">
        <w:rPr>
          <w:b w:val="0"/>
          <w:smallCaps w:val="0"/>
          <w:spacing w:val="0"/>
          <w:sz w:val="22"/>
          <w:szCs w:val="22"/>
        </w:rPr>
        <w:t>PREMIO DI STUDIO</w:t>
      </w:r>
      <w:r w:rsidR="00F251E4" w:rsidRPr="00C5269A">
        <w:rPr>
          <w:b w:val="0"/>
          <w:smallCaps w:val="0"/>
          <w:spacing w:val="0"/>
          <w:sz w:val="22"/>
          <w:szCs w:val="22"/>
        </w:rPr>
        <w:t xml:space="preserve"> GLOBAL-THESIS DI ATENEO RELATIVO ALLA MOBILITÀ STUDENTESCA INTERNAZIONALE PER LA PREPARAZIONE DELLA TESI DI LAUREA MAGISTR</w:t>
      </w:r>
      <w:r w:rsidR="00F251E4">
        <w:rPr>
          <w:b w:val="0"/>
          <w:smallCaps w:val="0"/>
          <w:spacing w:val="0"/>
          <w:sz w:val="22"/>
          <w:szCs w:val="22"/>
        </w:rPr>
        <w:t>ALE O A CICLO UNICO IN COTUTELA</w:t>
      </w:r>
    </w:p>
    <w:p w14:paraId="2B78D739" w14:textId="357855A4" w:rsidR="00F251E4" w:rsidRPr="00C5269A" w:rsidRDefault="00F251E4" w:rsidP="00F251E4">
      <w:pPr>
        <w:pStyle w:val="Decreta"/>
        <w:spacing w:before="0" w:after="120"/>
        <w:rPr>
          <w:b w:val="0"/>
          <w:smallCaps w:val="0"/>
          <w:spacing w:val="0"/>
          <w:sz w:val="22"/>
          <w:szCs w:val="22"/>
        </w:rPr>
      </w:pPr>
      <w:r w:rsidRPr="00C5269A">
        <w:rPr>
          <w:b w:val="0"/>
          <w:smallCaps w:val="0"/>
          <w:spacing w:val="0"/>
          <w:sz w:val="22"/>
          <w:szCs w:val="22"/>
        </w:rPr>
        <w:t>A.A. 201</w:t>
      </w:r>
      <w:r w:rsidR="00264588">
        <w:rPr>
          <w:b w:val="0"/>
          <w:smallCaps w:val="0"/>
          <w:spacing w:val="0"/>
          <w:sz w:val="22"/>
          <w:szCs w:val="22"/>
        </w:rPr>
        <w:t>7</w:t>
      </w:r>
      <w:r w:rsidR="00892FBA">
        <w:rPr>
          <w:b w:val="0"/>
          <w:smallCaps w:val="0"/>
          <w:spacing w:val="0"/>
          <w:sz w:val="22"/>
          <w:szCs w:val="22"/>
        </w:rPr>
        <w:t>/201</w:t>
      </w:r>
      <w:r w:rsidR="00264588">
        <w:rPr>
          <w:b w:val="0"/>
          <w:smallCaps w:val="0"/>
          <w:spacing w:val="0"/>
          <w:sz w:val="22"/>
          <w:szCs w:val="22"/>
        </w:rPr>
        <w:t>8</w:t>
      </w:r>
    </w:p>
    <w:p w14:paraId="55E573B5" w14:textId="77777777" w:rsidR="00F251E4" w:rsidRDefault="00F251E4" w:rsidP="00F251E4">
      <w:pPr>
        <w:pStyle w:val="Corpodeltesto"/>
        <w:ind w:left="0"/>
        <w:jc w:val="center"/>
        <w:rPr>
          <w:sz w:val="44"/>
          <w:szCs w:val="44"/>
        </w:rPr>
      </w:pPr>
      <w:r>
        <w:t xml:space="preserve">Primo turno </w:t>
      </w:r>
      <w:r w:rsidRPr="007801E1">
        <w:rPr>
          <w:sz w:val="44"/>
          <w:szCs w:val="44"/>
        </w:rPr>
        <w:t>□</w:t>
      </w:r>
      <w:r w:rsidRPr="00F251E4">
        <w:t xml:space="preserve"> </w:t>
      </w:r>
      <w:r>
        <w:t xml:space="preserve">           Secondo turno </w:t>
      </w:r>
      <w:r w:rsidRPr="007801E1">
        <w:rPr>
          <w:sz w:val="44"/>
          <w:szCs w:val="44"/>
        </w:rPr>
        <w:t>□</w:t>
      </w:r>
    </w:p>
    <w:p w14:paraId="5E94C3F7" w14:textId="77777777" w:rsidR="00112585" w:rsidRDefault="00112585" w:rsidP="00112585">
      <w:pPr>
        <w:pStyle w:val="Corpodeltesto"/>
        <w:ind w:left="5400"/>
      </w:pPr>
      <w:r>
        <w:t>Al Magnifico Rettore</w:t>
      </w:r>
    </w:p>
    <w:p w14:paraId="0C2EB313" w14:textId="77777777" w:rsidR="00112585" w:rsidRDefault="00112585" w:rsidP="00112585">
      <w:pPr>
        <w:pStyle w:val="Corpodeltesto"/>
        <w:ind w:left="5400"/>
      </w:pPr>
      <w:r>
        <w:t>Università degli Studi di B</w:t>
      </w:r>
      <w:r w:rsidR="009403CA">
        <w:t>ari</w:t>
      </w:r>
      <w:r>
        <w:t xml:space="preserve"> Aldo Moro</w:t>
      </w:r>
    </w:p>
    <w:p w14:paraId="7698994B" w14:textId="77777777" w:rsidR="000370A9" w:rsidRDefault="00112585" w:rsidP="00F251E4">
      <w:pPr>
        <w:pStyle w:val="Corpodeltesto"/>
        <w:spacing w:after="0" w:line="360" w:lineRule="auto"/>
        <w:ind w:left="0"/>
      </w:pPr>
      <w:r>
        <w:t>Il/ La sottoscritto/a</w:t>
      </w:r>
      <w:r w:rsidR="00637F05">
        <w:t xml:space="preserve"> (cognome e nome)</w:t>
      </w:r>
      <w:r w:rsidR="000370A9">
        <w:t xml:space="preserve"> ...</w:t>
      </w:r>
      <w:r>
        <w:t>……………………………</w:t>
      </w:r>
      <w:proofErr w:type="gramStart"/>
      <w:r>
        <w:t>…</w:t>
      </w:r>
      <w:r w:rsidR="00637F05">
        <w:t>….</w:t>
      </w:r>
      <w:proofErr w:type="gramEnd"/>
      <w:r>
        <w:t>…………</w:t>
      </w:r>
      <w:r w:rsidR="009403CA">
        <w:t>…</w:t>
      </w:r>
      <w:r w:rsidR="00637F05">
        <w:t>…</w:t>
      </w:r>
      <w:r w:rsidR="00F251E4">
        <w:t xml:space="preserve">………………………     </w:t>
      </w:r>
      <w:proofErr w:type="spellStart"/>
      <w:r w:rsidR="00637F05">
        <w:t>matr</w:t>
      </w:r>
      <w:proofErr w:type="spellEnd"/>
      <w:r w:rsidR="000370A9">
        <w:t xml:space="preserve">. </w:t>
      </w:r>
      <w:r w:rsidR="00637F05">
        <w:t>………</w:t>
      </w:r>
      <w:r w:rsidR="000370A9">
        <w:t xml:space="preserve"> </w:t>
      </w:r>
      <w:r w:rsidR="00637F05">
        <w:t>n</w:t>
      </w:r>
      <w:r>
        <w:t>ato/a …………</w:t>
      </w:r>
      <w:r w:rsidR="000370A9">
        <w:t>……………</w:t>
      </w:r>
      <w:proofErr w:type="gramStart"/>
      <w:r w:rsidR="000370A9">
        <w:t>…….</w:t>
      </w:r>
      <w:proofErr w:type="gramEnd"/>
      <w:r w:rsidR="000370A9">
        <w:t>.</w:t>
      </w:r>
      <w:r>
        <w:t>………………..</w:t>
      </w:r>
      <w:r w:rsidR="00F251E4" w:rsidRPr="00F251E4">
        <w:t xml:space="preserve"> </w:t>
      </w:r>
      <w:proofErr w:type="spellStart"/>
      <w:r w:rsidR="00F251E4">
        <w:t>prov</w:t>
      </w:r>
      <w:proofErr w:type="spellEnd"/>
      <w:r w:rsidR="001D4260">
        <w:t>.</w:t>
      </w:r>
      <w:r w:rsidR="00F251E4">
        <w:t xml:space="preserve"> </w:t>
      </w:r>
      <w:r>
        <w:t>………………</w:t>
      </w:r>
      <w:r w:rsidR="001D4260">
        <w:t xml:space="preserve"> </w:t>
      </w:r>
      <w:r>
        <w:t>il</w:t>
      </w:r>
      <w:r w:rsidR="000370A9">
        <w:t xml:space="preserve"> </w:t>
      </w:r>
      <w:r>
        <w:t>…………</w:t>
      </w:r>
      <w:r w:rsidR="008D3B87">
        <w:t>…</w:t>
      </w:r>
      <w:r>
        <w:t>……….</w:t>
      </w:r>
    </w:p>
    <w:p w14:paraId="573DD7B1" w14:textId="77777777" w:rsidR="00E65C57" w:rsidRDefault="00112585" w:rsidP="001D4260">
      <w:pPr>
        <w:pStyle w:val="Corpodeltesto"/>
        <w:spacing w:after="0" w:line="360" w:lineRule="auto"/>
        <w:ind w:left="0"/>
      </w:pPr>
      <w:r>
        <w:t>codice</w:t>
      </w:r>
      <w:r w:rsidR="00F251E4">
        <w:t xml:space="preserve"> fiscale</w:t>
      </w:r>
      <w:r w:rsidR="001D4260">
        <w:t xml:space="preserve"> </w:t>
      </w:r>
      <w:r w:rsidR="00F251E4">
        <w:t>......</w:t>
      </w:r>
      <w:r w:rsidR="008D3B87">
        <w:t>...</w:t>
      </w:r>
      <w:r w:rsidR="00F251E4">
        <w:t>…………</w:t>
      </w:r>
      <w:r w:rsidR="001D4260">
        <w:t>……</w:t>
      </w:r>
      <w:proofErr w:type="gramStart"/>
      <w:r w:rsidR="001D4260">
        <w:t>…….</w:t>
      </w:r>
      <w:proofErr w:type="gramEnd"/>
      <w:r w:rsidR="00F251E4">
        <w:t>…………………….. c</w:t>
      </w:r>
      <w:r w:rsidR="000C41A5">
        <w:t>ittadinanza………</w:t>
      </w:r>
      <w:r w:rsidR="001D4260">
        <w:t>………………</w:t>
      </w:r>
      <w:r w:rsidR="000C41A5">
        <w:t>………</w:t>
      </w:r>
      <w:proofErr w:type="gramStart"/>
      <w:r w:rsidR="000C41A5">
        <w:t>…….</w:t>
      </w:r>
      <w:proofErr w:type="gramEnd"/>
      <w:r w:rsidR="000C41A5">
        <w:t>., handicap</w:t>
      </w:r>
      <w:r w:rsidR="001D4260">
        <w:t xml:space="preserve"> (</w:t>
      </w:r>
      <w:r w:rsidR="00F251E4">
        <w:t>percentuale)</w:t>
      </w:r>
      <w:r w:rsidR="001D4260">
        <w:t xml:space="preserve"> </w:t>
      </w:r>
      <w:r w:rsidR="00F251E4">
        <w:t xml:space="preserve">…………………… </w:t>
      </w:r>
      <w:r w:rsidR="00E1446F">
        <w:t>r</w:t>
      </w:r>
      <w:r>
        <w:t xml:space="preserve">esidente </w:t>
      </w:r>
      <w:r w:rsidR="00F251E4">
        <w:t>a</w:t>
      </w:r>
      <w:r w:rsidR="001D4260">
        <w:t xml:space="preserve"> </w:t>
      </w:r>
      <w:r w:rsidR="00E1446F">
        <w:t>…………</w:t>
      </w:r>
      <w:r w:rsidR="001D4260">
        <w:t>...</w:t>
      </w:r>
      <w:r w:rsidR="00E1446F">
        <w:t>……..</w:t>
      </w:r>
      <w:r w:rsidR="00F251E4">
        <w:t>…</w:t>
      </w:r>
      <w:r w:rsidR="001D4260">
        <w:t>….</w:t>
      </w:r>
      <w:r w:rsidR="00E1446F">
        <w:t>…</w:t>
      </w:r>
      <w:r w:rsidR="001D4260">
        <w:t>…</w:t>
      </w:r>
      <w:r w:rsidR="00F251E4">
        <w:t xml:space="preserve">………. </w:t>
      </w:r>
      <w:proofErr w:type="spellStart"/>
      <w:r>
        <w:t>prov</w:t>
      </w:r>
      <w:proofErr w:type="spellEnd"/>
      <w:r w:rsidR="001D4260">
        <w:t xml:space="preserve">. </w:t>
      </w:r>
      <w:r>
        <w:t>…</w:t>
      </w:r>
      <w:r w:rsidR="001D4260">
        <w:t>…...</w:t>
      </w:r>
      <w:r w:rsidR="00F251E4">
        <w:t>….</w:t>
      </w:r>
      <w:r>
        <w:t>..</w:t>
      </w:r>
      <w:r w:rsidR="00E1446F">
        <w:t>...</w:t>
      </w:r>
      <w:r w:rsidR="001D4260">
        <w:t xml:space="preserve"> </w:t>
      </w:r>
      <w:r>
        <w:t>in</w:t>
      </w:r>
      <w:r w:rsidR="00E1446F">
        <w:t xml:space="preserve"> via/piazza……………………………………...</w:t>
      </w:r>
      <w:r w:rsidR="00F251E4">
        <w:t>…</w:t>
      </w:r>
      <w:proofErr w:type="gramStart"/>
      <w:r w:rsidR="00F251E4">
        <w:t>…….</w:t>
      </w:r>
      <w:proofErr w:type="gramEnd"/>
      <w:r>
        <w:t>………</w:t>
      </w:r>
      <w:r w:rsidR="001D4260">
        <w:t xml:space="preserve"> </w:t>
      </w:r>
      <w:r>
        <w:t>n</w:t>
      </w:r>
      <w:r w:rsidR="001D4260">
        <w:t xml:space="preserve">. </w:t>
      </w:r>
      <w:r>
        <w:t>……</w:t>
      </w:r>
      <w:r w:rsidR="00F251E4">
        <w:t>……</w:t>
      </w:r>
      <w:r w:rsidR="001D4260">
        <w:t xml:space="preserve"> t</w:t>
      </w:r>
      <w:r>
        <w:t>el</w:t>
      </w:r>
      <w:r w:rsidR="001D4260">
        <w:t xml:space="preserve">. </w:t>
      </w:r>
      <w:r>
        <w:t>……</w:t>
      </w:r>
      <w:proofErr w:type="gramStart"/>
      <w:r>
        <w:t>…</w:t>
      </w:r>
      <w:r w:rsidR="001D4260">
        <w:t>….</w:t>
      </w:r>
      <w:proofErr w:type="gramEnd"/>
      <w:r w:rsidR="001D4260">
        <w:t>.</w:t>
      </w:r>
      <w:r>
        <w:t>…………………</w:t>
      </w:r>
      <w:r w:rsidR="001D4260">
        <w:t xml:space="preserve"> </w:t>
      </w:r>
      <w:r>
        <w:t xml:space="preserve">domiciliato in </w:t>
      </w:r>
      <w:r w:rsidR="00E1446F">
        <w:t>via/piazza</w:t>
      </w:r>
      <w:r w:rsidR="001D4260">
        <w:t xml:space="preserve"> </w:t>
      </w:r>
      <w:r w:rsidR="00E1446F">
        <w:t>………………………………... ………………………………</w:t>
      </w:r>
      <w:proofErr w:type="gramStart"/>
      <w:r w:rsidR="00E1446F">
        <w:t>…….</w:t>
      </w:r>
      <w:proofErr w:type="gramEnd"/>
      <w:r w:rsidR="00E1446F">
        <w:t>. n. ……….</w:t>
      </w:r>
      <w:r w:rsidR="001D4260">
        <w:t xml:space="preserve"> </w:t>
      </w:r>
      <w:r>
        <w:t>(solo se diverso dalla residenza)</w:t>
      </w:r>
      <w:r w:rsidR="00E1446F">
        <w:t xml:space="preserve"> </w:t>
      </w:r>
      <w:proofErr w:type="spellStart"/>
      <w:r w:rsidR="00E1446F">
        <w:t>prov</w:t>
      </w:r>
      <w:proofErr w:type="spellEnd"/>
      <w:r w:rsidR="001D4260">
        <w:t xml:space="preserve">. </w:t>
      </w:r>
      <w:r w:rsidR="00E1446F">
        <w:t xml:space="preserve">………… </w:t>
      </w:r>
      <w:r w:rsidR="001D4260">
        <w:t>t</w:t>
      </w:r>
      <w:r w:rsidR="00E1446F">
        <w:t>el</w:t>
      </w:r>
      <w:r w:rsidR="001D4260">
        <w:t xml:space="preserve">. </w:t>
      </w:r>
      <w:r w:rsidR="00E1446F">
        <w:t>………………………………</w:t>
      </w:r>
      <w:r w:rsidR="001D4260">
        <w:t xml:space="preserve"> </w:t>
      </w:r>
      <w:proofErr w:type="spellStart"/>
      <w:r w:rsidR="00E1446F">
        <w:t>cell</w:t>
      </w:r>
      <w:proofErr w:type="spellEnd"/>
      <w:r w:rsidR="001D4260">
        <w:t xml:space="preserve">. </w:t>
      </w:r>
      <w:r w:rsidR="00E1446F">
        <w:t>……</w:t>
      </w:r>
      <w:r w:rsidR="001D4260">
        <w:t>…….</w:t>
      </w:r>
      <w:r w:rsidR="00E1446F">
        <w:t>………………….</w:t>
      </w:r>
      <w:r w:rsidR="00E1446F" w:rsidRPr="00E1446F">
        <w:t xml:space="preserve"> </w:t>
      </w:r>
      <w:r w:rsidR="001D4260">
        <w:t xml:space="preserve"> </w:t>
      </w:r>
      <w:r w:rsidR="00E1446F">
        <w:t>indirizzo e-mail</w:t>
      </w:r>
      <w:r w:rsidR="001D4260">
        <w:t xml:space="preserve"> </w:t>
      </w:r>
      <w:proofErr w:type="gramStart"/>
      <w:r w:rsidR="00E1446F">
        <w:t>…….</w:t>
      </w:r>
      <w:proofErr w:type="gramEnd"/>
      <w:r w:rsidR="00E1446F">
        <w:t>.………………</w:t>
      </w:r>
      <w:r w:rsidR="001D4260">
        <w:t>….</w:t>
      </w:r>
      <w:r w:rsidR="00E1446F">
        <w:t>........,</w:t>
      </w:r>
      <w:r w:rsidR="001D4260">
        <w:t xml:space="preserve"> </w:t>
      </w:r>
      <w:r w:rsidR="00637F05">
        <w:t>documento di identità</w:t>
      </w:r>
      <w:r w:rsidR="001D4260">
        <w:t xml:space="preserve"> </w:t>
      </w:r>
      <w:r w:rsidR="00E65C57">
        <w:t>……………………………………</w:t>
      </w:r>
      <w:r w:rsidR="00544D87">
        <w:t>……</w:t>
      </w:r>
      <w:r w:rsidR="00E65C57">
        <w:t xml:space="preserve">, </w:t>
      </w:r>
      <w:r w:rsidR="001248B2">
        <w:t xml:space="preserve">modalità di </w:t>
      </w:r>
      <w:r w:rsidR="009602F2">
        <w:t>pag</w:t>
      </w:r>
      <w:r w:rsidR="001248B2">
        <w:t>amento</w:t>
      </w:r>
      <w:r w:rsidR="003D1B00">
        <w:t>:</w:t>
      </w:r>
      <w:r w:rsidR="00544D87">
        <w:t xml:space="preserve"> </w:t>
      </w:r>
      <w:r w:rsidR="009602F2">
        <w:t>accredito in c/c bancario in Italia (lo studente deve essere intestatario o cointestatario</w:t>
      </w:r>
      <w:r w:rsidR="001D4260">
        <w:t xml:space="preserve">) </w:t>
      </w:r>
      <w:r w:rsidR="00E1446F">
        <w:t>banca</w:t>
      </w:r>
      <w:r w:rsidR="001D4260">
        <w:t xml:space="preserve"> </w:t>
      </w:r>
      <w:r w:rsidR="009602F2">
        <w:t>…</w:t>
      </w:r>
      <w:r w:rsidR="000370A9">
        <w:t>……………...</w:t>
      </w:r>
      <w:r w:rsidR="009602F2">
        <w:t xml:space="preserve">………………….. codice </w:t>
      </w:r>
      <w:r w:rsidR="00E1446F">
        <w:t>IBAN</w:t>
      </w:r>
      <w:r w:rsidR="001D4260">
        <w:t xml:space="preserve"> </w:t>
      </w:r>
      <w:r w:rsidR="00E65C57">
        <w:t>………</w:t>
      </w:r>
      <w:proofErr w:type="gramStart"/>
      <w:r w:rsidR="00E65C57">
        <w:t>…</w:t>
      </w:r>
      <w:r w:rsidR="000370A9">
        <w:t>….</w:t>
      </w:r>
      <w:proofErr w:type="gramEnd"/>
      <w:r w:rsidR="000370A9">
        <w:t>.</w:t>
      </w:r>
      <w:r w:rsidR="00E65C57">
        <w:t>……………</w:t>
      </w:r>
      <w:r w:rsidR="001D4260">
        <w:t>……..</w:t>
      </w:r>
      <w:r w:rsidR="00E65C57">
        <w:t>………………………</w:t>
      </w:r>
    </w:p>
    <w:p w14:paraId="7A888E78" w14:textId="77777777" w:rsidR="001248B2" w:rsidRPr="00E25331" w:rsidRDefault="009602F2" w:rsidP="00770C5D">
      <w:pPr>
        <w:pStyle w:val="Corpodeltesto"/>
        <w:spacing w:after="0" w:line="360" w:lineRule="auto"/>
        <w:ind w:left="0"/>
        <w:jc w:val="center"/>
        <w:rPr>
          <w:b/>
        </w:rPr>
      </w:pPr>
      <w:r w:rsidRPr="00E25331">
        <w:rPr>
          <w:b/>
        </w:rPr>
        <w:t>CHIEDE</w:t>
      </w:r>
    </w:p>
    <w:p w14:paraId="63CE8462" w14:textId="54D1D404" w:rsidR="00E65C57" w:rsidRDefault="001248B2" w:rsidP="001248B2">
      <w:pPr>
        <w:pStyle w:val="Corpodeltesto"/>
        <w:spacing w:after="0" w:line="360" w:lineRule="auto"/>
        <w:ind w:left="0"/>
        <w:jc w:val="both"/>
      </w:pPr>
      <w:r w:rsidRPr="001248B2">
        <w:t>dopo aver preso visione del bando e averne accettato le disposizioni ivi contenute, di partecipare alle selezioni per l'assegnazione di un premio di studio per l</w:t>
      </w:r>
      <w:r w:rsidR="009602F2">
        <w:t>a preparazione</w:t>
      </w:r>
      <w:r w:rsidRPr="001248B2">
        <w:t xml:space="preserve"> della tesi di laurea magistrale</w:t>
      </w:r>
      <w:r w:rsidR="009602F2">
        <w:t xml:space="preserve"> o a ciclo unico</w:t>
      </w:r>
      <w:r w:rsidRPr="001248B2">
        <w:t xml:space="preserve"> </w:t>
      </w:r>
      <w:r w:rsidR="009602F2">
        <w:t>in co</w:t>
      </w:r>
      <w:r w:rsidR="00770C5D">
        <w:t>-</w:t>
      </w:r>
      <w:r w:rsidR="009602F2">
        <w:t xml:space="preserve">tutela </w:t>
      </w:r>
      <w:r w:rsidRPr="001248B2">
        <w:t>all'estero (</w:t>
      </w:r>
      <w:r w:rsidR="00264588">
        <w:t>Premio di studio</w:t>
      </w:r>
      <w:r w:rsidRPr="001248B2">
        <w:t xml:space="preserve"> GLOBAL-T</w:t>
      </w:r>
      <w:r w:rsidR="00264588">
        <w:t>HESIS</w:t>
      </w:r>
      <w:r w:rsidRPr="001248B2">
        <w:t>)</w:t>
      </w:r>
      <w:r w:rsidR="00770C5D">
        <w:t>,</w:t>
      </w:r>
      <w:r w:rsidRPr="001248B2">
        <w:t xml:space="preserve"> per </w:t>
      </w:r>
      <w:r w:rsidR="00E65C57">
        <w:t>l'anno accademico 201</w:t>
      </w:r>
      <w:r w:rsidR="00264588">
        <w:t>7</w:t>
      </w:r>
      <w:r w:rsidR="00340D17">
        <w:t>/201</w:t>
      </w:r>
      <w:r w:rsidR="00264588">
        <w:t>8</w:t>
      </w:r>
    </w:p>
    <w:p w14:paraId="04B987EF" w14:textId="77777777" w:rsidR="00584790" w:rsidRDefault="00584790" w:rsidP="00584790">
      <w:pPr>
        <w:ind w:left="2017" w:right="3012"/>
        <w:jc w:val="center"/>
        <w:rPr>
          <w:b/>
        </w:rPr>
      </w:pPr>
    </w:p>
    <w:p w14:paraId="5CA0979E" w14:textId="77777777" w:rsidR="00E65C57" w:rsidRDefault="00584790" w:rsidP="00584790">
      <w:pPr>
        <w:ind w:left="2017" w:right="3012"/>
        <w:jc w:val="center"/>
        <w:rPr>
          <w:b/>
        </w:rPr>
      </w:pPr>
      <w:r>
        <w:rPr>
          <w:b/>
        </w:rPr>
        <w:t xml:space="preserve">                  </w:t>
      </w:r>
      <w:r w:rsidR="009602F2">
        <w:rPr>
          <w:b/>
        </w:rPr>
        <w:t>E DICHIARA</w:t>
      </w:r>
    </w:p>
    <w:p w14:paraId="17E5604B" w14:textId="77777777" w:rsidR="00E65C57" w:rsidRPr="00E65C57" w:rsidRDefault="00E65C57" w:rsidP="00E65C57">
      <w:pPr>
        <w:spacing w:before="11"/>
        <w:rPr>
          <w:b/>
        </w:rPr>
      </w:pPr>
    </w:p>
    <w:p w14:paraId="55ABD332" w14:textId="77777777" w:rsidR="00E65C57" w:rsidRPr="00E25331" w:rsidRDefault="009602F2" w:rsidP="004A3D9F">
      <w:pPr>
        <w:spacing w:line="360" w:lineRule="auto"/>
        <w:ind w:left="0"/>
        <w:jc w:val="both"/>
        <w:rPr>
          <w:b/>
          <w:sz w:val="22"/>
          <w:szCs w:val="22"/>
        </w:rPr>
      </w:pPr>
      <w:r w:rsidRPr="00E25331">
        <w:rPr>
          <w:b/>
          <w:sz w:val="22"/>
          <w:szCs w:val="22"/>
        </w:rPr>
        <w:t>ai sensi</w:t>
      </w:r>
      <w:r w:rsidR="00083B90" w:rsidRPr="00E25331">
        <w:rPr>
          <w:b/>
          <w:sz w:val="22"/>
          <w:szCs w:val="22"/>
        </w:rPr>
        <w:t xml:space="preserve"> de</w:t>
      </w:r>
      <w:r w:rsidR="00E65C57" w:rsidRPr="00E25331">
        <w:rPr>
          <w:b/>
          <w:sz w:val="22"/>
          <w:szCs w:val="22"/>
        </w:rPr>
        <w:t>ll'</w:t>
      </w:r>
      <w:r w:rsidR="00083B90" w:rsidRPr="00083B90">
        <w:rPr>
          <w:b/>
          <w:sz w:val="22"/>
          <w:szCs w:val="22"/>
        </w:rPr>
        <w:t>art. 76 del D.P.R. n. 445/2000 sulla responsabilità penale cui può andare incontro in caso di dichiarazioni mendaci e dell’art. 75 dello stesso D.P.R che prescrive la decadenza dei benefici eventualmente conseguiti con dichiarazioni non veritiere, e sotto la propria personale responsabilità</w:t>
      </w:r>
      <w:r w:rsidR="00E65C57" w:rsidRPr="00E65C57">
        <w:rPr>
          <w:b/>
        </w:rPr>
        <w:t xml:space="preserve">, </w:t>
      </w:r>
      <w:r w:rsidR="00E65C57" w:rsidRPr="00E25331">
        <w:rPr>
          <w:b/>
          <w:sz w:val="22"/>
          <w:szCs w:val="22"/>
        </w:rPr>
        <w:t>quanto segue:</w:t>
      </w:r>
    </w:p>
    <w:p w14:paraId="3BD1F69D" w14:textId="77777777" w:rsidR="00E65C57" w:rsidRPr="00E65C57" w:rsidRDefault="00E65C57" w:rsidP="004A3D9F">
      <w:pPr>
        <w:tabs>
          <w:tab w:val="left" w:pos="7103"/>
          <w:tab w:val="left" w:pos="8759"/>
        </w:tabs>
        <w:spacing w:before="63"/>
        <w:ind w:left="0"/>
      </w:pPr>
      <w:r w:rsidRPr="007801E1">
        <w:rPr>
          <w:sz w:val="44"/>
          <w:szCs w:val="44"/>
        </w:rPr>
        <w:t>□</w:t>
      </w:r>
      <w:r>
        <w:rPr>
          <w:rFonts w:ascii="Arial" w:hAnsi="Arial"/>
          <w:spacing w:val="-53"/>
          <w:w w:val="95"/>
          <w:sz w:val="29"/>
        </w:rPr>
        <w:t xml:space="preserve"> </w:t>
      </w:r>
      <w:r w:rsidRPr="00E65C57">
        <w:t>di aver conseguito la laurea</w:t>
      </w:r>
      <w:r w:rsidR="00797E40">
        <w:t xml:space="preserve"> triennale</w:t>
      </w:r>
      <w:r w:rsidR="00083B90" w:rsidRPr="001248B2">
        <w:t xml:space="preserve"> </w:t>
      </w:r>
      <w:r w:rsidR="00083B90">
        <w:t>……………………</w:t>
      </w:r>
      <w:r w:rsidR="001D4260">
        <w:t>………</w:t>
      </w:r>
      <w:r w:rsidR="00083B90">
        <w:t>…….</w:t>
      </w:r>
      <w:r w:rsidR="001D4260">
        <w:t xml:space="preserve"> </w:t>
      </w:r>
      <w:r w:rsidRPr="00E65C57">
        <w:t xml:space="preserve">presso </w:t>
      </w:r>
      <w:r w:rsidR="001D4260">
        <w:t>………</w:t>
      </w:r>
      <w:proofErr w:type="gramStart"/>
      <w:r w:rsidR="001D4260">
        <w:t>...….</w:t>
      </w:r>
      <w:proofErr w:type="gramEnd"/>
      <w:r w:rsidR="001D4260">
        <w:t>………………… ………………………………</w:t>
      </w:r>
      <w:proofErr w:type="gramStart"/>
      <w:r w:rsidR="001D4260">
        <w:t>…….</w:t>
      </w:r>
      <w:proofErr w:type="gramEnd"/>
      <w:r w:rsidR="001D4260">
        <w:t>.…….</w:t>
      </w:r>
      <w:r w:rsidRPr="00E65C57">
        <w:t xml:space="preserve">, in data, </w:t>
      </w:r>
      <w:r>
        <w:t>………………………………..</w:t>
      </w:r>
      <w:r w:rsidRPr="00E65C57">
        <w:t>voto di laurea</w:t>
      </w:r>
      <w:r>
        <w:t xml:space="preserve">: </w:t>
      </w:r>
      <w:r w:rsidR="001D4260">
        <w:t>_______</w:t>
      </w:r>
      <w:r>
        <w:t xml:space="preserve"> </w:t>
      </w:r>
      <w:r w:rsidRPr="00E65C57">
        <w:t>/110</w:t>
      </w:r>
      <w:r w:rsidR="00E25331">
        <w:t>;</w:t>
      </w:r>
    </w:p>
    <w:p w14:paraId="00EEA986" w14:textId="77777777" w:rsidR="00E43A77" w:rsidRDefault="000C7944" w:rsidP="00464115">
      <w:pPr>
        <w:pStyle w:val="Corpodeltesto"/>
        <w:spacing w:after="0" w:line="240" w:lineRule="auto"/>
        <w:ind w:left="0"/>
        <w:jc w:val="both"/>
        <w:rPr>
          <w:w w:val="95"/>
          <w:position w:val="4"/>
          <w:sz w:val="21"/>
        </w:rPr>
      </w:pPr>
      <w:r w:rsidRPr="007801E1">
        <w:rPr>
          <w:sz w:val="44"/>
          <w:szCs w:val="44"/>
        </w:rPr>
        <w:lastRenderedPageBreak/>
        <w:t>□</w:t>
      </w:r>
      <w:r w:rsidR="00FD30E7">
        <w:rPr>
          <w:sz w:val="44"/>
          <w:szCs w:val="44"/>
        </w:rPr>
        <w:t xml:space="preserve"> </w:t>
      </w:r>
      <w:r>
        <w:t>di essere i</w:t>
      </w:r>
      <w:r w:rsidR="00E65C57">
        <w:t>scritto</w:t>
      </w:r>
      <w:r w:rsidR="00083B90">
        <w:t xml:space="preserve"> in corso</w:t>
      </w:r>
      <w:r w:rsidR="00E65C57">
        <w:t xml:space="preserve"> </w:t>
      </w:r>
      <w:r w:rsidRPr="00E65C57">
        <w:t xml:space="preserve">per l'anno accademico </w:t>
      </w:r>
      <w:proofErr w:type="gramStart"/>
      <w:r w:rsidRPr="00E65C57">
        <w:t>20</w:t>
      </w:r>
      <w:r>
        <w:t>….</w:t>
      </w:r>
      <w:proofErr w:type="gramEnd"/>
      <w:r w:rsidRPr="00E65C57">
        <w:t>/20</w:t>
      </w:r>
      <w:r>
        <w:t>…..</w:t>
      </w:r>
      <w:r w:rsidR="00584790">
        <w:t xml:space="preserve"> </w:t>
      </w:r>
      <w:r w:rsidR="00E65C57">
        <w:t>presso</w:t>
      </w:r>
      <w:r>
        <w:t xml:space="preserve"> il Dipartimento /</w:t>
      </w:r>
      <w:r w:rsidR="001D4260">
        <w:t xml:space="preserve"> </w:t>
      </w:r>
      <w:r>
        <w:t xml:space="preserve">Scuola di questa </w:t>
      </w:r>
      <w:r w:rsidR="00E65C57">
        <w:t>Università</w:t>
      </w:r>
      <w:r w:rsidR="001D4260">
        <w:t xml:space="preserve"> </w:t>
      </w:r>
      <w:r w:rsidR="00584790">
        <w:t>……</w:t>
      </w:r>
      <w:proofErr w:type="gramStart"/>
      <w:r w:rsidR="00584790">
        <w:t>…….</w:t>
      </w:r>
      <w:proofErr w:type="gramEnd"/>
      <w:r>
        <w:t>…………………………………</w:t>
      </w:r>
      <w:r w:rsidR="00584790">
        <w:t>……………………………………</w:t>
      </w:r>
      <w:r w:rsidR="001D4260">
        <w:t>……</w:t>
      </w:r>
      <w:r w:rsidR="00584790">
        <w:t>…</w:t>
      </w:r>
      <w:r>
        <w:t>….</w:t>
      </w:r>
      <w:r w:rsidR="001D4260">
        <w:t xml:space="preserve"> </w:t>
      </w:r>
      <w:r w:rsidR="00E65C57">
        <w:t>al</w:t>
      </w:r>
      <w:r>
        <w:t xml:space="preserve"> Corso di studi</w:t>
      </w:r>
      <w:r w:rsidR="001D4260">
        <w:t>o</w:t>
      </w:r>
      <w:r>
        <w:t xml:space="preserve"> </w:t>
      </w:r>
      <w:r w:rsidR="00584790">
        <w:t>……………………………………………………………</w:t>
      </w:r>
      <w:r w:rsidR="001D4260">
        <w:t>……………………………</w:t>
      </w:r>
      <w:r w:rsidR="00584790">
        <w:t>……</w:t>
      </w:r>
      <w:r w:rsidR="0014132B">
        <w:t>……</w:t>
      </w:r>
      <w:r>
        <w:t xml:space="preserve"> laurea magistrale</w:t>
      </w:r>
      <w:r w:rsidR="00083B90">
        <w:t xml:space="preserve"> </w:t>
      </w:r>
      <w:r w:rsidR="00584790" w:rsidRPr="007801E1">
        <w:rPr>
          <w:sz w:val="44"/>
          <w:szCs w:val="44"/>
        </w:rPr>
        <w:t>□</w:t>
      </w:r>
      <w:r w:rsidR="0014132B">
        <w:rPr>
          <w:sz w:val="44"/>
          <w:szCs w:val="44"/>
        </w:rPr>
        <w:t xml:space="preserve"> </w:t>
      </w:r>
      <w:r w:rsidR="0014132B">
        <w:t xml:space="preserve">laurea a ciclo </w:t>
      </w:r>
      <w:r w:rsidR="00083B90">
        <w:t>unico</w:t>
      </w:r>
      <w:r w:rsidR="0014132B">
        <w:t xml:space="preserve"> </w:t>
      </w:r>
      <w:r w:rsidR="00584790" w:rsidRPr="007801E1">
        <w:rPr>
          <w:sz w:val="44"/>
          <w:szCs w:val="44"/>
        </w:rPr>
        <w:t>□</w:t>
      </w:r>
      <w:r w:rsidR="00464115">
        <w:rPr>
          <w:sz w:val="44"/>
          <w:szCs w:val="44"/>
        </w:rPr>
        <w:t xml:space="preserve"> </w:t>
      </w:r>
      <w:r>
        <w:t>………………………………………………</w:t>
      </w:r>
      <w:r w:rsidR="00464115">
        <w:t>……</w:t>
      </w:r>
      <w:r>
        <w:t>……………</w:t>
      </w:r>
      <w:r w:rsidR="00464115">
        <w:t xml:space="preserve"> a</w:t>
      </w:r>
      <w:r w:rsidR="00E65C57">
        <w:t>nno</w:t>
      </w:r>
      <w:r>
        <w:t xml:space="preserve"> di corso…………</w:t>
      </w:r>
      <w:proofErr w:type="gramStart"/>
      <w:r w:rsidR="00464115">
        <w:t>…….</w:t>
      </w:r>
      <w:proofErr w:type="gramEnd"/>
      <w:r w:rsidR="00464115">
        <w:t>.</w:t>
      </w:r>
      <w:r>
        <w:t>….</w:t>
      </w:r>
      <w:r w:rsidR="00464115">
        <w:t xml:space="preserve"> </w:t>
      </w:r>
      <w:r w:rsidR="00E65C57">
        <w:t xml:space="preserve">del </w:t>
      </w:r>
      <w:proofErr w:type="gramStart"/>
      <w:r w:rsidR="00E65C57">
        <w:t>Nuovo  Ordinamento</w:t>
      </w:r>
      <w:proofErr w:type="gramEnd"/>
      <w:r w:rsidR="00464115">
        <w:t xml:space="preserve"> </w:t>
      </w:r>
      <w:r w:rsidRPr="007801E1">
        <w:rPr>
          <w:sz w:val="44"/>
          <w:szCs w:val="44"/>
        </w:rPr>
        <w:t>□</w:t>
      </w:r>
      <w:r w:rsidR="00E25331">
        <w:rPr>
          <w:sz w:val="44"/>
          <w:szCs w:val="44"/>
        </w:rPr>
        <w:t xml:space="preserve"> </w:t>
      </w:r>
      <w:r w:rsidR="00E65C57">
        <w:t>Vecchio Ordinamento</w:t>
      </w:r>
      <w:r>
        <w:t xml:space="preserve"> </w:t>
      </w:r>
      <w:r w:rsidRPr="007801E1">
        <w:rPr>
          <w:sz w:val="44"/>
          <w:szCs w:val="44"/>
        </w:rPr>
        <w:t>□</w:t>
      </w:r>
      <w:r w:rsidR="00083B90" w:rsidRPr="00083B90">
        <w:rPr>
          <w:w w:val="95"/>
          <w:position w:val="4"/>
          <w:sz w:val="21"/>
        </w:rPr>
        <w:t>;</w:t>
      </w:r>
    </w:p>
    <w:p w14:paraId="5EEA2DE7" w14:textId="77777777" w:rsidR="00584790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 w:rsidR="00E65C57" w:rsidRPr="00E65C57">
        <w:t xml:space="preserve">di essere in regola con </w:t>
      </w:r>
      <w:r>
        <w:t>il pagamento delle tasse universitarie</w:t>
      </w:r>
      <w:r w:rsidR="004A3D9F">
        <w:t>;</w:t>
      </w:r>
    </w:p>
    <w:p w14:paraId="58EFE7E9" w14:textId="77777777" w:rsidR="00E43A77" w:rsidRDefault="00E43A77" w:rsidP="00464115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9A263E">
        <w:t xml:space="preserve">di volersi laureare nella sessione </w:t>
      </w:r>
      <w:proofErr w:type="gramStart"/>
      <w:r>
        <w:t>…</w:t>
      </w:r>
      <w:r w:rsidR="00FD30E7">
        <w:t>….</w:t>
      </w:r>
      <w:proofErr w:type="gramEnd"/>
      <w:r w:rsidR="00FD30E7">
        <w:t>.</w:t>
      </w:r>
      <w:r>
        <w:t>………</w:t>
      </w:r>
      <w:r w:rsidR="00FD30E7">
        <w:t>…….</w:t>
      </w:r>
      <w:r>
        <w:t>…</w:t>
      </w:r>
      <w:r w:rsidR="00464115">
        <w:t>…</w:t>
      </w:r>
      <w:r>
        <w:t>……</w:t>
      </w:r>
      <w:r w:rsidR="00464115">
        <w:t xml:space="preserve"> </w:t>
      </w:r>
      <w:r w:rsidRPr="009A263E">
        <w:t>dell'anno accademico 20</w:t>
      </w:r>
      <w:r w:rsidR="00464115">
        <w:t>...</w:t>
      </w:r>
      <w:proofErr w:type="gramStart"/>
      <w:r w:rsidR="00FD30E7">
        <w:t>…</w:t>
      </w:r>
      <w:r>
        <w:t>….</w:t>
      </w:r>
      <w:proofErr w:type="gramEnd"/>
      <w:r w:rsidRPr="009A263E">
        <w:t>/20</w:t>
      </w:r>
      <w:r>
        <w:t>…</w:t>
      </w:r>
      <w:r w:rsidR="00FD30E7">
        <w:t>…….;</w:t>
      </w:r>
    </w:p>
    <w:p w14:paraId="06A0B7A8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>
        <w:t xml:space="preserve">di voler svolgere/aver </w:t>
      </w:r>
      <w:r w:rsidR="00464115">
        <w:t>iniziato</w:t>
      </w:r>
      <w:r>
        <w:t xml:space="preserve"> un periodo di studio finalizzato alla preparazione della tesi finale</w:t>
      </w:r>
      <w:r>
        <w:rPr>
          <w:spacing w:val="-29"/>
        </w:rPr>
        <w:t xml:space="preserve"> </w:t>
      </w:r>
      <w:r>
        <w:t>presso:</w:t>
      </w:r>
    </w:p>
    <w:p w14:paraId="5EB24B9F" w14:textId="77777777" w:rsidR="00584790" w:rsidRDefault="00E43A77" w:rsidP="00464115">
      <w:pPr>
        <w:pStyle w:val="Corpodeltesto"/>
        <w:spacing w:line="240" w:lineRule="auto"/>
        <w:ind w:left="0"/>
      </w:pPr>
      <w:r>
        <w:t>………………………………………………………</w:t>
      </w:r>
      <w:proofErr w:type="gramStart"/>
      <w:r>
        <w:t>…….</w:t>
      </w:r>
      <w:proofErr w:type="gramEnd"/>
      <w:r>
        <w:t>.…………….., paese:</w:t>
      </w:r>
      <w:r w:rsidR="00464115">
        <w:t xml:space="preserve"> </w:t>
      </w:r>
      <w:r>
        <w:t>…</w:t>
      </w:r>
      <w:r w:rsidR="00464115">
        <w:t>...</w:t>
      </w:r>
      <w:r>
        <w:t>……….., mesi…………..;</w:t>
      </w:r>
    </w:p>
    <w:p w14:paraId="790BF750" w14:textId="77777777" w:rsidR="00E43A77" w:rsidRDefault="00E43A77" w:rsidP="00464115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 xml:space="preserve">di avere già ottenuto l'autorizzazione allo svolgimento della </w:t>
      </w:r>
      <w:r w:rsidR="00843FF4">
        <w:t xml:space="preserve">tesi di laurea all’estero </w:t>
      </w:r>
      <w:r>
        <w:t xml:space="preserve">dal </w:t>
      </w:r>
      <w:r w:rsidR="00843FF4">
        <w:t xml:space="preserve">proprio </w:t>
      </w:r>
      <w:r>
        <w:t xml:space="preserve">Consiglio </w:t>
      </w:r>
      <w:r w:rsidR="00464115">
        <w:t xml:space="preserve">di riferimento </w:t>
      </w:r>
      <w:r>
        <w:t>(</w:t>
      </w:r>
      <w:r w:rsidR="00843FF4">
        <w:t xml:space="preserve">Consiglio/Giunta di </w:t>
      </w:r>
      <w:r>
        <w:t>Scuola</w:t>
      </w:r>
      <w:r w:rsidRPr="00643EB4">
        <w:rPr>
          <w:i/>
        </w:rPr>
        <w:t>/</w:t>
      </w:r>
      <w:r w:rsidR="00843FF4" w:rsidRPr="00843FF4">
        <w:t xml:space="preserve">di </w:t>
      </w:r>
      <w:r w:rsidRPr="00843FF4">
        <w:t>Dipartimento</w:t>
      </w:r>
      <w:r w:rsidR="00843FF4">
        <w:t>/di Corso di Laurea/di</w:t>
      </w:r>
      <w:r w:rsidRPr="00843FF4">
        <w:t xml:space="preserve"> Coordinamento didattico</w:t>
      </w:r>
      <w:r w:rsidR="00083087">
        <w:t xml:space="preserve"> o altro Consiglio se delegato in tal senso</w:t>
      </w:r>
      <w:r w:rsidRPr="00643EB4">
        <w:t>) nella seduta del</w:t>
      </w:r>
      <w:r w:rsidR="00464115">
        <w:t xml:space="preserve"> </w:t>
      </w:r>
      <w:r>
        <w:t>………</w:t>
      </w:r>
      <w:r w:rsidR="00464115">
        <w:t>……</w:t>
      </w:r>
      <w:proofErr w:type="gramStart"/>
      <w:r w:rsidR="00464115">
        <w:t>…….</w:t>
      </w:r>
      <w:proofErr w:type="gramEnd"/>
      <w:r>
        <w:t>…………</w:t>
      </w:r>
      <w:r w:rsidR="00464115">
        <w:t xml:space="preserve"> </w:t>
      </w:r>
      <w:r w:rsidRPr="00643EB4">
        <w:t>(</w:t>
      </w:r>
      <w:r w:rsidRPr="00643EB4">
        <w:rPr>
          <w:i/>
        </w:rPr>
        <w:t>inserire la d</w:t>
      </w:r>
      <w:r>
        <w:rPr>
          <w:i/>
        </w:rPr>
        <w:t>a</w:t>
      </w:r>
      <w:r w:rsidRPr="00643EB4">
        <w:rPr>
          <w:i/>
        </w:rPr>
        <w:t>ta in cui si è tenuto il Consiglio</w:t>
      </w:r>
      <w:r w:rsidRPr="00643EB4">
        <w:t>)</w:t>
      </w:r>
      <w:r w:rsidR="00FD30E7">
        <w:t>;</w:t>
      </w:r>
    </w:p>
    <w:p w14:paraId="5B1BAF1F" w14:textId="38F52A7B" w:rsidR="00FD30E7" w:rsidRDefault="00FD30E7" w:rsidP="00464115">
      <w:pPr>
        <w:pStyle w:val="Corpodeltesto"/>
        <w:spacing w:after="0" w:line="240" w:lineRule="auto"/>
        <w:ind w:left="0"/>
        <w:jc w:val="both"/>
        <w:rPr>
          <w:i/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>
        <w:t xml:space="preserve"> di</w:t>
      </w:r>
      <w:r>
        <w:rPr>
          <w:spacing w:val="-6"/>
        </w:rPr>
        <w:t xml:space="preserve"> </w:t>
      </w:r>
      <w:r>
        <w:t>aver</w:t>
      </w:r>
      <w:r>
        <w:rPr>
          <w:spacing w:val="-6"/>
        </w:rPr>
        <w:t xml:space="preserve"> </w:t>
      </w:r>
      <w:r>
        <w:t>svolto</w:t>
      </w:r>
      <w:r>
        <w:rPr>
          <w:spacing w:val="-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all'estero</w:t>
      </w:r>
      <w:r>
        <w:rPr>
          <w:spacing w:val="5"/>
        </w:rPr>
        <w:t xml:space="preserve"> </w:t>
      </w:r>
      <w:r>
        <w:t>nell'ambito</w:t>
      </w:r>
      <w:r>
        <w:rPr>
          <w:spacing w:val="-3"/>
        </w:rPr>
        <w:t xml:space="preserve"> </w:t>
      </w:r>
      <w:r>
        <w:t>del Programma</w:t>
      </w:r>
      <w:r>
        <w:rPr>
          <w:spacing w:val="16"/>
        </w:rPr>
        <w:t xml:space="preserve"> </w:t>
      </w:r>
      <w:r>
        <w:t>Erasmus</w:t>
      </w:r>
      <w:r w:rsidR="00264588">
        <w:t xml:space="preserve">, </w:t>
      </w:r>
      <w:r>
        <w:t xml:space="preserve">Erasmus </w:t>
      </w:r>
      <w:proofErr w:type="spellStart"/>
      <w:r>
        <w:t>Placement</w:t>
      </w:r>
      <w:proofErr w:type="spellEnd"/>
      <w:r>
        <w:t xml:space="preserve">/Traineeship </w:t>
      </w:r>
      <w:r w:rsidRPr="009A263E">
        <w:t>presso l'Università</w:t>
      </w:r>
      <w:r w:rsidR="00464115">
        <w:t xml:space="preserve"> ……</w:t>
      </w:r>
      <w:proofErr w:type="gramStart"/>
      <w:r w:rsidR="00464115">
        <w:t>…….</w:t>
      </w:r>
      <w:proofErr w:type="gramEnd"/>
      <w:r>
        <w:t>……………………</w:t>
      </w:r>
      <w:r w:rsidR="00464115">
        <w:t>.</w:t>
      </w:r>
      <w:r>
        <w:t>……………</w:t>
      </w:r>
      <w:r w:rsidR="00464115">
        <w:t>…….</w:t>
      </w:r>
      <w:r>
        <w:t>……..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paese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…..</w:t>
      </w:r>
      <w:r>
        <w:rPr>
          <w:position w:val="1"/>
        </w:rPr>
        <w:t>………..,</w:t>
      </w:r>
      <w:r>
        <w:rPr>
          <w:spacing w:val="-25"/>
          <w:position w:val="1"/>
        </w:rPr>
        <w:t xml:space="preserve"> </w:t>
      </w:r>
      <w:r w:rsidR="00464115">
        <w:rPr>
          <w:spacing w:val="-25"/>
          <w:position w:val="1"/>
        </w:rPr>
        <w:t xml:space="preserve"> </w:t>
      </w:r>
      <w:r>
        <w:rPr>
          <w:position w:val="1"/>
        </w:rPr>
        <w:t>periodo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all'estero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dal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……….</w:t>
      </w:r>
      <w:r>
        <w:rPr>
          <w:position w:val="1"/>
        </w:rPr>
        <w:t>…………..</w:t>
      </w:r>
      <w:r w:rsidR="00464115">
        <w:rPr>
          <w:position w:val="1"/>
        </w:rPr>
        <w:t xml:space="preserve"> </w:t>
      </w:r>
      <w:r>
        <w:rPr>
          <w:i/>
          <w:position w:val="3"/>
          <w:sz w:val="21"/>
        </w:rPr>
        <w:t>(mese</w:t>
      </w:r>
      <w:r>
        <w:rPr>
          <w:i/>
          <w:spacing w:val="-37"/>
          <w:position w:val="3"/>
          <w:sz w:val="21"/>
        </w:rPr>
        <w:t xml:space="preserve"> </w:t>
      </w:r>
      <w:r>
        <w:rPr>
          <w:position w:val="3"/>
          <w:sz w:val="21"/>
        </w:rPr>
        <w:t>-</w:t>
      </w:r>
      <w:r>
        <w:rPr>
          <w:spacing w:val="-46"/>
          <w:position w:val="3"/>
          <w:sz w:val="21"/>
        </w:rPr>
        <w:t xml:space="preserve"> </w:t>
      </w:r>
      <w:r>
        <w:rPr>
          <w:i/>
          <w:position w:val="3"/>
          <w:sz w:val="21"/>
        </w:rPr>
        <w:t>anno)</w:t>
      </w:r>
      <w:r w:rsidR="00464115">
        <w:rPr>
          <w:i/>
          <w:spacing w:val="-34"/>
          <w:position w:val="3"/>
          <w:sz w:val="21"/>
        </w:rPr>
        <w:t xml:space="preserve">   </w:t>
      </w:r>
      <w:r w:rsidR="00464115">
        <w:rPr>
          <w:position w:val="3"/>
        </w:rPr>
        <w:t>al</w:t>
      </w:r>
      <w:r>
        <w:rPr>
          <w:position w:val="3"/>
        </w:rPr>
        <w:t>………</w:t>
      </w:r>
      <w:r w:rsidR="00464115">
        <w:rPr>
          <w:position w:val="3"/>
        </w:rPr>
        <w:t>…….…………</w:t>
      </w:r>
      <w:r>
        <w:rPr>
          <w:position w:val="3"/>
        </w:rPr>
        <w:t>….</w:t>
      </w:r>
      <w:r w:rsidR="00464115">
        <w:rPr>
          <w:position w:val="3"/>
        </w:rPr>
        <w:t xml:space="preserve"> </w:t>
      </w:r>
      <w:r>
        <w:rPr>
          <w:i/>
          <w:w w:val="95"/>
          <w:position w:val="4"/>
          <w:sz w:val="21"/>
        </w:rPr>
        <w:t>(mese</w:t>
      </w:r>
      <w:r>
        <w:rPr>
          <w:i/>
          <w:spacing w:val="-31"/>
          <w:w w:val="95"/>
          <w:position w:val="4"/>
          <w:sz w:val="21"/>
        </w:rPr>
        <w:t xml:space="preserve"> </w:t>
      </w:r>
      <w:r>
        <w:rPr>
          <w:w w:val="95"/>
          <w:position w:val="4"/>
          <w:sz w:val="21"/>
        </w:rPr>
        <w:t>-</w:t>
      </w:r>
      <w:r>
        <w:rPr>
          <w:spacing w:val="-41"/>
          <w:w w:val="95"/>
          <w:position w:val="4"/>
          <w:sz w:val="21"/>
        </w:rPr>
        <w:t xml:space="preserve"> </w:t>
      </w:r>
      <w:r>
        <w:rPr>
          <w:i/>
          <w:w w:val="95"/>
          <w:position w:val="4"/>
          <w:sz w:val="21"/>
        </w:rPr>
        <w:t>anno).</w:t>
      </w:r>
    </w:p>
    <w:p w14:paraId="501A2A3A" w14:textId="3BC8DB5A" w:rsidR="00643EB4" w:rsidRPr="00643EB4" w:rsidRDefault="00FD30E7" w:rsidP="00464115">
      <w:pPr>
        <w:pStyle w:val="Corpodeltesto"/>
        <w:spacing w:line="240" w:lineRule="auto"/>
        <w:ind w:left="0" w:right="-113"/>
        <w:rPr>
          <w:b/>
        </w:rPr>
      </w:pPr>
      <w:r>
        <w:rPr>
          <w:b/>
        </w:rPr>
        <w:t>Il sottoscritto è</w:t>
      </w:r>
      <w:r w:rsidR="00643EB4" w:rsidRPr="00643EB4">
        <w:rPr>
          <w:b/>
        </w:rPr>
        <w:t xml:space="preserve"> consapevole che la partecipazione al Programma</w:t>
      </w:r>
      <w:r w:rsidRPr="00FD30E7">
        <w:t xml:space="preserve"> </w:t>
      </w:r>
      <w:r w:rsidRPr="00FD30E7">
        <w:rPr>
          <w:b/>
        </w:rPr>
        <w:t>GLOBAL-T</w:t>
      </w:r>
      <w:r w:rsidR="00264588">
        <w:rPr>
          <w:b/>
        </w:rPr>
        <w:t>HESIS</w:t>
      </w:r>
      <w:r w:rsidR="00643EB4" w:rsidRPr="00643EB4">
        <w:rPr>
          <w:b/>
        </w:rPr>
        <w:t xml:space="preserve"> non comporterà </w:t>
      </w:r>
      <w:r>
        <w:rPr>
          <w:b/>
        </w:rPr>
        <w:t>il conferimento di</w:t>
      </w:r>
      <w:r w:rsidR="00643EB4" w:rsidRPr="00643EB4">
        <w:rPr>
          <w:b/>
        </w:rPr>
        <w:t xml:space="preserve"> un doppio titolo di studio.</w:t>
      </w:r>
    </w:p>
    <w:p w14:paraId="16D2D77A" w14:textId="77777777" w:rsidR="00F01234" w:rsidRDefault="00F01234" w:rsidP="00464115">
      <w:pPr>
        <w:pStyle w:val="Corpodeltesto"/>
        <w:spacing w:line="240" w:lineRule="auto"/>
        <w:ind w:left="0"/>
      </w:pPr>
      <w:r>
        <w:t>Bari,</w:t>
      </w:r>
      <w:r w:rsidR="00464115">
        <w:t xml:space="preserve"> </w:t>
      </w:r>
      <w:r>
        <w:t xml:space="preserve">_______________  </w:t>
      </w:r>
    </w:p>
    <w:p w14:paraId="31A12615" w14:textId="77777777" w:rsidR="00FD30E7" w:rsidRDefault="00F01234" w:rsidP="00FD30E7">
      <w:pPr>
        <w:pStyle w:val="Corpodeltesto"/>
        <w:tabs>
          <w:tab w:val="left" w:pos="1971"/>
          <w:tab w:val="left" w:pos="6096"/>
          <w:tab w:val="left" w:pos="8105"/>
          <w:tab w:val="left" w:pos="8931"/>
        </w:tabs>
        <w:spacing w:line="240" w:lineRule="auto"/>
        <w:ind w:left="4536" w:right="28" w:hanging="142"/>
        <w:jc w:val="center"/>
      </w:pPr>
      <w:r>
        <w:t>Firma_____________________</w:t>
      </w:r>
      <w:r w:rsidR="00643EB4" w:rsidRPr="00F01234">
        <w:t>_</w:t>
      </w:r>
      <w:r w:rsidR="00FD30E7">
        <w:t>_________</w:t>
      </w:r>
      <w:r>
        <w:t xml:space="preserve">                        </w:t>
      </w:r>
      <w:r w:rsidR="00FD30E7">
        <w:t xml:space="preserve">        </w:t>
      </w:r>
      <w:proofErr w:type="gramStart"/>
      <w:r w:rsidR="00FD30E7">
        <w:t xml:space="preserve">   </w:t>
      </w:r>
      <w:r>
        <w:t>(</w:t>
      </w:r>
      <w:proofErr w:type="gramEnd"/>
      <w:r w:rsidR="00643EB4" w:rsidRPr="00F01234">
        <w:t>chiaramente leggibile)</w:t>
      </w:r>
    </w:p>
    <w:p w14:paraId="0E3EC767" w14:textId="77777777" w:rsidR="00F01234" w:rsidRDefault="00FE3323" w:rsidP="00FE3323">
      <w:pPr>
        <w:pStyle w:val="Corpodeltesto"/>
        <w:keepLines/>
        <w:widowControl w:val="0"/>
        <w:spacing w:before="100" w:beforeAutospacing="1" w:after="100" w:afterAutospacing="1" w:line="240" w:lineRule="auto"/>
        <w:ind w:left="207" w:right="2055"/>
        <w:contextualSpacing/>
        <w:rPr>
          <w:b/>
        </w:rPr>
      </w:pPr>
      <w:r>
        <w:rPr>
          <w:b/>
        </w:rPr>
        <w:t>A</w:t>
      </w:r>
      <w:r w:rsidR="00F01234" w:rsidRPr="00F01234">
        <w:rPr>
          <w:b/>
        </w:rPr>
        <w:t>llegati</w:t>
      </w:r>
    </w:p>
    <w:p w14:paraId="197470BE" w14:textId="7FA7F08B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rPr>
          <w:rFonts w:ascii="Garamond" w:hAnsi="Garamond" w:cs="Book Antiqua"/>
          <w:b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Co-</w:t>
      </w:r>
      <w:proofErr w:type="spellStart"/>
      <w:r w:rsidRPr="00FD30E7">
        <w:rPr>
          <w:rFonts w:ascii="RotisSemiSerif, 'Courier New'" w:hAnsi="RotisSemiSerif, 'Courier New'"/>
          <w:b/>
          <w:kern w:val="3"/>
          <w:lang w:eastAsia="zh-CN"/>
        </w:rPr>
        <w:t>tutorship</w:t>
      </w:r>
      <w:proofErr w:type="spellEnd"/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Bilateral Agreement,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disponibile</w:t>
      </w:r>
      <w:r w:rsidR="00584790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all’indirizzo</w:t>
      </w:r>
      <w:r w:rsidR="00E25331">
        <w:rPr>
          <w:rFonts w:ascii="RotisSemiSerif, 'Courier New'" w:hAnsi="RotisSemiSerif, 'Courier New'"/>
          <w:b/>
          <w:kern w:val="3"/>
          <w:lang w:eastAsia="zh-CN"/>
        </w:rPr>
        <w:t xml:space="preserve">: </w:t>
      </w:r>
      <w:hyperlink r:id="rId8" w:history="1">
        <w:r w:rsidR="00264588" w:rsidRPr="00287594">
          <w:rPr>
            <w:rStyle w:val="Collegamentoipertestuale"/>
            <w:sz w:val="22"/>
            <w:szCs w:val="22"/>
          </w:rPr>
          <w:t>http://www.uniba.it/internazionale/m</w:t>
        </w:r>
        <w:bookmarkStart w:id="0" w:name="_GoBack"/>
        <w:bookmarkEnd w:id="0"/>
        <w:r w:rsidR="00264588" w:rsidRPr="00287594">
          <w:rPr>
            <w:rStyle w:val="Collegamentoipertestuale"/>
            <w:sz w:val="22"/>
            <w:szCs w:val="22"/>
          </w:rPr>
          <w:t>o</w:t>
        </w:r>
        <w:r w:rsidR="00264588" w:rsidRPr="00287594">
          <w:rPr>
            <w:rStyle w:val="Collegamentoipertestuale"/>
            <w:sz w:val="22"/>
            <w:szCs w:val="22"/>
          </w:rPr>
          <w:t>bilita-in-uscita/studenti/global-thesis/2017-2018</w:t>
        </w:r>
      </w:hyperlink>
      <w:r w:rsidR="00264588">
        <w:rPr>
          <w:rStyle w:val="Collegamentoipertestuale"/>
          <w:sz w:val="22"/>
          <w:szCs w:val="22"/>
        </w:rPr>
        <w:t xml:space="preserve"> </w:t>
      </w:r>
    </w:p>
    <w:p w14:paraId="2315F6F3" w14:textId="77777777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80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dattiloscritto secondo il formato europeo, redatto in lingua inglese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, datato e firmato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;</w:t>
      </w:r>
    </w:p>
    <w:p w14:paraId="1CAF9E86" w14:textId="77777777" w:rsidR="00FD30E7" w:rsidRPr="00FD30E7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D30E7">
        <w:rPr>
          <w:rFonts w:ascii="RotisSemiSerif, 'Courier New'" w:hAnsi="RotisSemiSerif, 'Courier New'"/>
          <w:b/>
          <w:kern w:val="3"/>
          <w:lang w:eastAsia="zh-CN"/>
        </w:rPr>
        <w:t>curriculum vitae del docente relatore all’estero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, datato e firmato</w:t>
      </w:r>
      <w:r w:rsidRPr="00FD30E7">
        <w:rPr>
          <w:rFonts w:ascii="RotisSemiSerif, 'Courier New'" w:hAnsi="RotisSemiSerif, 'Courier New'"/>
          <w:b/>
          <w:kern w:val="3"/>
          <w:lang w:eastAsia="zh-CN"/>
        </w:rPr>
        <w:t>;</w:t>
      </w:r>
    </w:p>
    <w:p w14:paraId="186130C8" w14:textId="77777777" w:rsid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>fotocopia di un documento di identità in corso di validità e del codice fiscale del candidato;</w:t>
      </w:r>
    </w:p>
    <w:p w14:paraId="639921AD" w14:textId="77777777" w:rsidR="00FE3323" w:rsidRPr="00FE3323" w:rsidRDefault="00FD30E7" w:rsidP="00FE3323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autocertificazione di iscrizione al corso di laurea comprensivo degli esami sostenuti </w:t>
      </w:r>
      <w:r w:rsidR="00AB1986">
        <w:rPr>
          <w:rFonts w:ascii="RotisSemiSerif, 'Courier New'" w:hAnsi="RotisSemiSerif, 'Courier New'"/>
          <w:b/>
          <w:kern w:val="3"/>
          <w:lang w:eastAsia="zh-CN"/>
        </w:rPr>
        <w:t>stampato dalla procedura Esse 3. Per la laurea magistrale gli studenti devono inoltre indicare il voto finale di laurea conseguito per la laurea triennale;</w:t>
      </w:r>
    </w:p>
    <w:p w14:paraId="04ADCC75" w14:textId="600430F8" w:rsidR="00F90C6F" w:rsidRDefault="00FD30E7" w:rsidP="00F90C6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dichiarazione di possesso di adeguate abilità linguistiche controfirmata dal 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tutor dell’Università degli Studi di Bari Aldo Moro </w:t>
      </w:r>
      <w:r w:rsidR="00464115">
        <w:rPr>
          <w:rFonts w:ascii="RotisSemiSerif, 'Courier New'" w:hAnsi="RotisSemiSerif, 'Courier New'"/>
          <w:b/>
          <w:kern w:val="3"/>
          <w:lang w:eastAsia="zh-CN"/>
        </w:rPr>
        <w:t>o</w:t>
      </w:r>
      <w:r w:rsidR="007216B8">
        <w:rPr>
          <w:rFonts w:ascii="RotisSemiSerif, 'Courier New'" w:hAnsi="RotisSemiSerif, 'Courier New'"/>
          <w:b/>
          <w:kern w:val="3"/>
          <w:lang w:eastAsia="zh-CN"/>
        </w:rPr>
        <w:t xml:space="preserve"> dal docente relatore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>all’estero. I docent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relator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potr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>anno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</w:t>
      </w:r>
      <w:r w:rsidR="00F8620F">
        <w:rPr>
          <w:rFonts w:ascii="RotisSemiSerif, 'Courier New'" w:hAnsi="RotisSemiSerif, 'Courier New'"/>
          <w:b/>
          <w:kern w:val="3"/>
          <w:lang w:eastAsia="zh-CN"/>
        </w:rPr>
        <w:t xml:space="preserve">eventualmente 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verificare il possesso di adeguate abilità linguistiche necessarie per lo svolgimento delle attività concordate attraverso i mezzi </w:t>
      </w:r>
      <w:r w:rsidR="00D16372">
        <w:rPr>
          <w:rFonts w:ascii="RotisSemiSerif, 'Courier New'" w:hAnsi="RotisSemiSerif, 'Courier New'"/>
          <w:b/>
          <w:kern w:val="3"/>
          <w:lang w:eastAsia="zh-CN"/>
        </w:rPr>
        <w:t>da loro ritenuti</w:t>
      </w:r>
      <w:r w:rsidRPr="00FE3323">
        <w:rPr>
          <w:rFonts w:ascii="RotisSemiSerif, 'Courier New'" w:hAnsi="RotisSemiSerif, 'Courier New'"/>
          <w:b/>
          <w:kern w:val="3"/>
          <w:lang w:eastAsia="zh-CN"/>
        </w:rPr>
        <w:t xml:space="preserve"> più idonei (es. colloquio a distanza, test di conoscenza linguistic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a, possesso di certificazioni). Nel caso in cui il candidato sia già in possesso di una certificazione linguistica riconosciuta a livello internazionale, o abbia già effettuato un’esperienza Erasmus, o abbia già superato un esame linguistico presso il Centro Linguistico di Ateneo, potrà fornire il documento comprovante la sua conoscenza linguistica; </w:t>
      </w:r>
    </w:p>
    <w:p w14:paraId="1A89597B" w14:textId="77777777" w:rsidR="00F90C6F" w:rsidRPr="00F90C6F" w:rsidRDefault="005256BA" w:rsidP="00F90C6F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  <w:r w:rsidRPr="005256BA">
        <w:rPr>
          <w:rFonts w:ascii="RotisSemiSerif, 'Courier New'" w:hAnsi="RotisSemiSerif, 'Courier New'"/>
          <w:b/>
          <w:kern w:val="3"/>
          <w:lang w:eastAsia="zh-CN"/>
        </w:rPr>
        <w:t>autorizzazione allo svolgimento della tesi di laurea all’estero dal proprio Consiglio di riferimento (Consiglio/Giunta di Scuola/di Dipartimento/di Corso di Laurea/di Coordinamento Didattico o altro Consiglio se delegato in tal senso), con impegno al riconoscimento dei crediti CFU relativi</w:t>
      </w:r>
      <w:r>
        <w:rPr>
          <w:rFonts w:ascii="RotisSemiSerif, 'Courier New'" w:hAnsi="RotisSemiSerif, 'Courier New'"/>
          <w:b/>
          <w:kern w:val="3"/>
          <w:lang w:eastAsia="zh-CN"/>
        </w:rPr>
        <w:t>.</w:t>
      </w:r>
      <w:r w:rsidR="00F90C6F">
        <w:rPr>
          <w:rFonts w:ascii="RotisSemiSerif, 'Courier New'" w:hAnsi="RotisSemiSerif, 'Courier New'"/>
          <w:b/>
          <w:kern w:val="3"/>
          <w:lang w:eastAsia="zh-CN"/>
        </w:rPr>
        <w:t xml:space="preserve">                                                              </w:t>
      </w:r>
      <w:r w:rsidR="00F90C6F" w:rsidRPr="00F90C6F">
        <w:rPr>
          <w:rFonts w:ascii="RotisSemiSerif, 'Courier New'" w:hAnsi="RotisSemiSerif, 'Courier New'"/>
          <w:b/>
          <w:kern w:val="3"/>
          <w:lang w:eastAsia="zh-CN"/>
        </w:rPr>
        <w:t xml:space="preserve">                                                                                </w:t>
      </w:r>
    </w:p>
    <w:p w14:paraId="223A8745" w14:textId="77777777" w:rsidR="00F90C6F" w:rsidRPr="00F90C6F" w:rsidRDefault="00F90C6F" w:rsidP="00F90C6F">
      <w:pPr>
        <w:pStyle w:val="Paragrafoelenco"/>
        <w:keepLines/>
        <w:widowControl w:val="0"/>
        <w:spacing w:before="100" w:beforeAutospacing="1" w:after="100" w:afterAutospacing="1"/>
        <w:ind w:left="0"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</w:p>
    <w:sectPr w:rsidR="00F90C6F" w:rsidRPr="00F90C6F" w:rsidSect="00FE3323">
      <w:headerReference w:type="first" r:id="rId9"/>
      <w:footerReference w:type="first" r:id="rId10"/>
      <w:type w:val="continuous"/>
      <w:pgSz w:w="11907" w:h="16840" w:code="9"/>
      <w:pgMar w:top="1134" w:right="1134" w:bottom="568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9F91E" w14:textId="77777777" w:rsidR="005B44D7" w:rsidRDefault="005B44D7">
      <w:r>
        <w:separator/>
      </w:r>
    </w:p>
  </w:endnote>
  <w:endnote w:type="continuationSeparator" w:id="0">
    <w:p w14:paraId="52B05BED" w14:textId="77777777" w:rsidR="005B44D7" w:rsidRDefault="005B4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erif, 'Courier New'">
    <w:altName w:val="Times New Roman"/>
    <w:panose1 w:val="020B0604020202020204"/>
    <w:charset w:val="00"/>
    <w:family w:val="auto"/>
    <w:pitch w:val="variable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Boldface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20B0604020202020204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B6813" w14:textId="7B4F726C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45AC9" wp14:editId="719EFCA6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2EAA8" w14:textId="77777777" w:rsidR="008367D9" w:rsidRPr="000B51F0" w:rsidRDefault="008367D9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5B45AC9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" stroked="f">
              <v:textbox inset="0,0,0,0">
                <w:txbxContent>
                  <w:p w14:paraId="50B2EAA8" w14:textId="77777777" w:rsidR="008367D9" w:rsidRPr="000B51F0" w:rsidRDefault="008367D9" w:rsidP="000B51F0"/>
                </w:txbxContent>
              </v:textbox>
              <w10:wrap type="tight"/>
            </v:shape>
          </w:pict>
        </mc:Fallback>
      </mc:AlternateContent>
    </w:r>
  </w:p>
  <w:p w14:paraId="65348FDF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2C80384D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4DFCB717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7308D461" w14:textId="77777777" w:rsidR="008367D9" w:rsidRDefault="008367D9">
    <w:pPr>
      <w:pStyle w:val="Pidipagina"/>
      <w:rPr>
        <w:snapToGrid w:val="0"/>
        <w:color w:val="003366"/>
        <w:sz w:val="16"/>
      </w:rPr>
    </w:pPr>
  </w:p>
  <w:p w14:paraId="34C88413" w14:textId="6F8D44A1" w:rsidR="008367D9" w:rsidRDefault="00F8620F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0BB799" wp14:editId="766DDB9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E397E" w14:textId="77777777" w:rsidR="008367D9" w:rsidRPr="000B51F0" w:rsidRDefault="008367D9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330BB799" id="Text Box 12" o:spid="_x0000_s1032" type="#_x0000_t202" style="position:absolute;margin-left:265.85pt;margin-top:-10.1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" stroked="f">
              <v:textbox inset="0,0,0,0">
                <w:txbxContent>
                  <w:p w14:paraId="29DE397E" w14:textId="77777777" w:rsidR="008367D9" w:rsidRPr="000B51F0" w:rsidRDefault="008367D9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B7FAA0B" w14:textId="77777777" w:rsidR="008367D9" w:rsidRDefault="008367D9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00673" w14:textId="77777777" w:rsidR="005B44D7" w:rsidRDefault="005B44D7">
      <w:r>
        <w:separator/>
      </w:r>
    </w:p>
  </w:footnote>
  <w:footnote w:type="continuationSeparator" w:id="0">
    <w:p w14:paraId="59E678C9" w14:textId="77777777" w:rsidR="005B44D7" w:rsidRDefault="005B44D7">
      <w:r>
        <w:separator/>
      </w:r>
    </w:p>
  </w:footnote>
  <w:footnote w:type="continuationNotice" w:id="1">
    <w:p w14:paraId="208D696E" w14:textId="77777777" w:rsidR="005B44D7" w:rsidRDefault="005B44D7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4BEAF" w14:textId="28560843" w:rsidR="008367D9" w:rsidRDefault="00F8620F" w:rsidP="00576DB5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7B63C" wp14:editId="386396CD">
              <wp:simplePos x="0" y="0"/>
              <wp:positionH relativeFrom="column">
                <wp:posOffset>-703209</wp:posOffset>
              </wp:positionH>
              <wp:positionV relativeFrom="paragraph">
                <wp:posOffset>-191896</wp:posOffset>
              </wp:positionV>
              <wp:extent cx="6440805" cy="875109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875109"/>
                        <a:chOff x="10730" y="10573"/>
                        <a:chExt cx="576" cy="7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114" y="10573"/>
                          <a:ext cx="192" cy="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359B" w14:textId="5712C1F8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Direzione ricerca,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erza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issione e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nternazionalizzazione</w:t>
                            </w:r>
                          </w:p>
                          <w:p w14:paraId="08087106" w14:textId="77777777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Sezione Internazionalizzazione</w:t>
                            </w:r>
                          </w:p>
                          <w:p w14:paraId="226B0FCD" w14:textId="77777777" w:rsidR="00264588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U.O.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Mobilità internazionale</w:t>
                            </w:r>
                          </w:p>
                          <w:p w14:paraId="4EE85509" w14:textId="56719A29" w:rsidR="00DC2CF8" w:rsidRPr="00E67BDA" w:rsidRDefault="00DC2CF8" w:rsidP="00264588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Cesare Battisti, 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1 - 70121 BARI</w:t>
                            </w:r>
                          </w:p>
                          <w:p w14:paraId="421320C6" w14:textId="77777777" w:rsidR="00373F2C" w:rsidRPr="00E67BDA" w:rsidRDefault="00373F2C" w:rsidP="00264588">
                            <w:pPr>
                              <w:spacing w:line="240" w:lineRule="atLeast"/>
                              <w:ind w:left="0"/>
                              <w:jc w:val="both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A7B63C" id="Group 23" o:spid="_x0000_s1026" style="position:absolute;left:0;text-align:left;margin-left:-55.35pt;margin-top:-15.1pt;width:507.15pt;height:68.9pt;z-index:251659264" coordorigin="10730,10573" coordsize="576,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114;top:10573;width:192;height: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<v:textbox>
                  <w:txbxContent>
                    <w:p w14:paraId="638F359B" w14:textId="5712C1F8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Direzione ricerca,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t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erza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issione e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i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nternazionalizzazione</w:t>
                      </w:r>
                    </w:p>
                    <w:p w14:paraId="08087106" w14:textId="77777777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Sezione Internazionalizzazione</w:t>
                      </w:r>
                    </w:p>
                    <w:p w14:paraId="226B0FCD" w14:textId="77777777" w:rsidR="00264588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U.O.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Mobilità internazionale</w:t>
                      </w:r>
                    </w:p>
                    <w:p w14:paraId="4EE85509" w14:textId="56719A29" w:rsidR="00DC2CF8" w:rsidRPr="00E67BDA" w:rsidRDefault="00DC2CF8" w:rsidP="00264588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Piazza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Cesare Battisti, 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1 - 70121 BARI</w:t>
                      </w:r>
                    </w:p>
                    <w:p w14:paraId="421320C6" w14:textId="77777777" w:rsidR="00373F2C" w:rsidRPr="00E67BDA" w:rsidRDefault="00373F2C" w:rsidP="00264588">
                      <w:pPr>
                        <w:spacing w:line="240" w:lineRule="atLeast"/>
                        <w:ind w:left="0"/>
                        <w:jc w:val="both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06E60E" wp14:editId="7A3BEDEB">
              <wp:simplePos x="0" y="0"/>
              <wp:positionH relativeFrom="column">
                <wp:posOffset>2853055</wp:posOffset>
              </wp:positionH>
              <wp:positionV relativeFrom="paragraph">
                <wp:posOffset>-1214755</wp:posOffset>
              </wp:positionV>
              <wp:extent cx="2743200" cy="1600200"/>
              <wp:effectExtent l="0" t="4445" r="444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7EA62" w14:textId="77777777" w:rsidR="008367D9" w:rsidRPr="008C6043" w:rsidRDefault="008367D9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0A06E60E" id="Text Box 10" o:spid="_x0000_s1030" type="#_x0000_t202" style="position:absolute;left:0;text-align:left;margin-left:224.65pt;margin-top:-95.6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" stroked="f">
              <v:textbox inset="0,0,0,0">
                <w:txbxContent>
                  <w:p w14:paraId="2607EA62" w14:textId="77777777" w:rsidR="008367D9" w:rsidRPr="008C6043" w:rsidRDefault="008367D9" w:rsidP="008C6043"/>
                </w:txbxContent>
              </v:textbox>
            </v:shape>
          </w:pict>
        </mc:Fallback>
      </mc:AlternateContent>
    </w:r>
  </w:p>
  <w:p w14:paraId="0E141B97" w14:textId="77777777" w:rsidR="008367D9" w:rsidRDefault="008367D9" w:rsidP="00576DB5">
    <w:pPr>
      <w:pStyle w:val="Nomesociet"/>
      <w:ind w:left="-426"/>
      <w:rPr>
        <w:sz w:val="20"/>
      </w:rPr>
    </w:pPr>
  </w:p>
  <w:p w14:paraId="3473256E" w14:textId="77777777" w:rsidR="008367D9" w:rsidRDefault="008367D9" w:rsidP="00576DB5">
    <w:pPr>
      <w:pStyle w:val="Nomesociet"/>
      <w:ind w:left="-426"/>
      <w:rPr>
        <w:sz w:val="20"/>
      </w:rPr>
    </w:pPr>
  </w:p>
  <w:p w14:paraId="406FC1EE" w14:textId="77777777" w:rsidR="00A939CD" w:rsidRPr="0002191C" w:rsidRDefault="00A939CD" w:rsidP="00A939CD">
    <w:pPr>
      <w:pStyle w:val="Nomesociet"/>
      <w:spacing w:line="160" w:lineRule="atLeast"/>
      <w:ind w:left="0"/>
      <w:jc w:val="center"/>
      <w:rPr>
        <w:i/>
        <w:sz w:val="48"/>
        <w:szCs w:val="48"/>
      </w:rPr>
    </w:pPr>
    <w:r w:rsidRPr="0002191C">
      <w:rPr>
        <w:i/>
        <w:sz w:val="48"/>
        <w:szCs w:val="48"/>
      </w:rPr>
      <w:t>Premio di studio GLOBAL THESIS</w:t>
    </w:r>
  </w:p>
  <w:p w14:paraId="1A6FA08E" w14:textId="77777777" w:rsidR="00A939CD" w:rsidRPr="0002191C" w:rsidRDefault="00A939CD" w:rsidP="00A939CD">
    <w:pPr>
      <w:ind w:left="0"/>
      <w:jc w:val="center"/>
      <w:rPr>
        <w:b/>
        <w:sz w:val="22"/>
        <w:szCs w:val="22"/>
      </w:rPr>
    </w:pPr>
  </w:p>
  <w:p w14:paraId="476F19F0" w14:textId="77777777" w:rsidR="008367D9" w:rsidRDefault="008367D9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 w15:restartNumberingAfterBreak="0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 w15:restartNumberingAfterBreak="0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 w15:restartNumberingAfterBreak="0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 w15:restartNumberingAfterBreak="0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8" w15:restartNumberingAfterBreak="0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9" w15:restartNumberingAfterBreak="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 w15:restartNumberingAfterBreak="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4" w15:restartNumberingAfterBreak="0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 w15:restartNumberingAfterBreak="0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 w15:restartNumberingAfterBreak="0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 w15:restartNumberingAfterBreak="0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 w15:restartNumberingAfterBreak="0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 w15:restartNumberingAfterBreak="0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 w15:restartNumberingAfterBreak="0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 w15:restartNumberingAfterBreak="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 w15:restartNumberingAfterBreak="0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5" w15:restartNumberingAfterBreak="0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 w15:restartNumberingAfterBreak="0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 w15:restartNumberingAfterBreak="0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41" w15:restartNumberingAfterBreak="0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636"/>
    <w:rsid w:val="000022D2"/>
    <w:rsid w:val="0002191C"/>
    <w:rsid w:val="00027A87"/>
    <w:rsid w:val="000370A9"/>
    <w:rsid w:val="00046D26"/>
    <w:rsid w:val="000618B1"/>
    <w:rsid w:val="0006694A"/>
    <w:rsid w:val="00083087"/>
    <w:rsid w:val="00083B90"/>
    <w:rsid w:val="000916CE"/>
    <w:rsid w:val="000A77F6"/>
    <w:rsid w:val="000B2060"/>
    <w:rsid w:val="000B51F0"/>
    <w:rsid w:val="000C41A5"/>
    <w:rsid w:val="000C7944"/>
    <w:rsid w:val="000E3185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132B"/>
    <w:rsid w:val="001457EF"/>
    <w:rsid w:val="00160588"/>
    <w:rsid w:val="001610BD"/>
    <w:rsid w:val="00165586"/>
    <w:rsid w:val="00175A0E"/>
    <w:rsid w:val="001954F3"/>
    <w:rsid w:val="001A105A"/>
    <w:rsid w:val="001B3B12"/>
    <w:rsid w:val="001C1E1A"/>
    <w:rsid w:val="001D4260"/>
    <w:rsid w:val="001E26B3"/>
    <w:rsid w:val="001F488A"/>
    <w:rsid w:val="00203F08"/>
    <w:rsid w:val="00204917"/>
    <w:rsid w:val="002205CA"/>
    <w:rsid w:val="00222AB8"/>
    <w:rsid w:val="00226537"/>
    <w:rsid w:val="00235AA1"/>
    <w:rsid w:val="00250BA7"/>
    <w:rsid w:val="00264588"/>
    <w:rsid w:val="00291F10"/>
    <w:rsid w:val="002A4188"/>
    <w:rsid w:val="002B049C"/>
    <w:rsid w:val="002B6879"/>
    <w:rsid w:val="002B71BD"/>
    <w:rsid w:val="002E6EAD"/>
    <w:rsid w:val="002F13C0"/>
    <w:rsid w:val="003042A5"/>
    <w:rsid w:val="0031640D"/>
    <w:rsid w:val="003201BF"/>
    <w:rsid w:val="00336853"/>
    <w:rsid w:val="00340A1B"/>
    <w:rsid w:val="00340D17"/>
    <w:rsid w:val="003554B6"/>
    <w:rsid w:val="00362829"/>
    <w:rsid w:val="00373F2C"/>
    <w:rsid w:val="003A0CD2"/>
    <w:rsid w:val="003C522B"/>
    <w:rsid w:val="003D1B00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4109F"/>
    <w:rsid w:val="0044230E"/>
    <w:rsid w:val="00444005"/>
    <w:rsid w:val="00463794"/>
    <w:rsid w:val="00464115"/>
    <w:rsid w:val="004721BC"/>
    <w:rsid w:val="0047300A"/>
    <w:rsid w:val="0049051E"/>
    <w:rsid w:val="00491180"/>
    <w:rsid w:val="004A3D9F"/>
    <w:rsid w:val="004A71F6"/>
    <w:rsid w:val="004D6FC7"/>
    <w:rsid w:val="004F00FA"/>
    <w:rsid w:val="005147E6"/>
    <w:rsid w:val="005256BA"/>
    <w:rsid w:val="00526966"/>
    <w:rsid w:val="00531891"/>
    <w:rsid w:val="00537A54"/>
    <w:rsid w:val="00541258"/>
    <w:rsid w:val="00544D87"/>
    <w:rsid w:val="0055343B"/>
    <w:rsid w:val="00553F73"/>
    <w:rsid w:val="005703E5"/>
    <w:rsid w:val="00575627"/>
    <w:rsid w:val="00576DB5"/>
    <w:rsid w:val="005827C1"/>
    <w:rsid w:val="00584790"/>
    <w:rsid w:val="0058519C"/>
    <w:rsid w:val="005865D6"/>
    <w:rsid w:val="005A343B"/>
    <w:rsid w:val="005B2EE9"/>
    <w:rsid w:val="005B44D7"/>
    <w:rsid w:val="005F0140"/>
    <w:rsid w:val="006008F5"/>
    <w:rsid w:val="006079A3"/>
    <w:rsid w:val="00626404"/>
    <w:rsid w:val="00626948"/>
    <w:rsid w:val="00637F05"/>
    <w:rsid w:val="00642791"/>
    <w:rsid w:val="00643EB4"/>
    <w:rsid w:val="00652D35"/>
    <w:rsid w:val="00656050"/>
    <w:rsid w:val="00676120"/>
    <w:rsid w:val="00682A7A"/>
    <w:rsid w:val="00686422"/>
    <w:rsid w:val="00690D8A"/>
    <w:rsid w:val="006C4D54"/>
    <w:rsid w:val="006E084D"/>
    <w:rsid w:val="006E2811"/>
    <w:rsid w:val="006F3E56"/>
    <w:rsid w:val="006F607B"/>
    <w:rsid w:val="0070474A"/>
    <w:rsid w:val="007216B8"/>
    <w:rsid w:val="0072580C"/>
    <w:rsid w:val="007376E8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97E40"/>
    <w:rsid w:val="007A0F4A"/>
    <w:rsid w:val="00803D93"/>
    <w:rsid w:val="00806433"/>
    <w:rsid w:val="0080752E"/>
    <w:rsid w:val="00816164"/>
    <w:rsid w:val="00822E3B"/>
    <w:rsid w:val="008337BD"/>
    <w:rsid w:val="008367D9"/>
    <w:rsid w:val="00843FF4"/>
    <w:rsid w:val="008530DF"/>
    <w:rsid w:val="00860D61"/>
    <w:rsid w:val="0088384E"/>
    <w:rsid w:val="00884829"/>
    <w:rsid w:val="00885062"/>
    <w:rsid w:val="00892FBA"/>
    <w:rsid w:val="008C6043"/>
    <w:rsid w:val="008D3B87"/>
    <w:rsid w:val="008E30E2"/>
    <w:rsid w:val="008E4623"/>
    <w:rsid w:val="008F2B44"/>
    <w:rsid w:val="008F3541"/>
    <w:rsid w:val="008F4CFB"/>
    <w:rsid w:val="009014FD"/>
    <w:rsid w:val="00915A49"/>
    <w:rsid w:val="0093491E"/>
    <w:rsid w:val="009403CA"/>
    <w:rsid w:val="00954B39"/>
    <w:rsid w:val="0095614D"/>
    <w:rsid w:val="009602F2"/>
    <w:rsid w:val="009640C1"/>
    <w:rsid w:val="0096671B"/>
    <w:rsid w:val="00983FD8"/>
    <w:rsid w:val="009A11DB"/>
    <w:rsid w:val="009A263E"/>
    <w:rsid w:val="009B10B6"/>
    <w:rsid w:val="009C6A3B"/>
    <w:rsid w:val="009D1636"/>
    <w:rsid w:val="009E36C4"/>
    <w:rsid w:val="009F1305"/>
    <w:rsid w:val="009F2375"/>
    <w:rsid w:val="00A0486F"/>
    <w:rsid w:val="00A10EB2"/>
    <w:rsid w:val="00A111E4"/>
    <w:rsid w:val="00A11887"/>
    <w:rsid w:val="00A13B1F"/>
    <w:rsid w:val="00A85150"/>
    <w:rsid w:val="00A939CD"/>
    <w:rsid w:val="00AB1986"/>
    <w:rsid w:val="00AC297B"/>
    <w:rsid w:val="00AC7A4D"/>
    <w:rsid w:val="00AD3804"/>
    <w:rsid w:val="00B13613"/>
    <w:rsid w:val="00B301CE"/>
    <w:rsid w:val="00B30C7D"/>
    <w:rsid w:val="00B31B06"/>
    <w:rsid w:val="00B31EE8"/>
    <w:rsid w:val="00B3217A"/>
    <w:rsid w:val="00B3425A"/>
    <w:rsid w:val="00B43E92"/>
    <w:rsid w:val="00B5589D"/>
    <w:rsid w:val="00B55AE4"/>
    <w:rsid w:val="00B55F40"/>
    <w:rsid w:val="00B81024"/>
    <w:rsid w:val="00BA7553"/>
    <w:rsid w:val="00BB0E80"/>
    <w:rsid w:val="00BB5ABB"/>
    <w:rsid w:val="00BC1E55"/>
    <w:rsid w:val="00C00148"/>
    <w:rsid w:val="00C04F0A"/>
    <w:rsid w:val="00C11B8C"/>
    <w:rsid w:val="00C1451B"/>
    <w:rsid w:val="00C331BB"/>
    <w:rsid w:val="00C63DF5"/>
    <w:rsid w:val="00C71946"/>
    <w:rsid w:val="00C76211"/>
    <w:rsid w:val="00C94ECC"/>
    <w:rsid w:val="00CD1A12"/>
    <w:rsid w:val="00CD3B12"/>
    <w:rsid w:val="00CD5AE2"/>
    <w:rsid w:val="00CE1867"/>
    <w:rsid w:val="00CE723E"/>
    <w:rsid w:val="00D01080"/>
    <w:rsid w:val="00D039D9"/>
    <w:rsid w:val="00D11C8E"/>
    <w:rsid w:val="00D16372"/>
    <w:rsid w:val="00D27BA5"/>
    <w:rsid w:val="00D30639"/>
    <w:rsid w:val="00D3440D"/>
    <w:rsid w:val="00D35D4D"/>
    <w:rsid w:val="00D4285C"/>
    <w:rsid w:val="00D4696D"/>
    <w:rsid w:val="00D4756C"/>
    <w:rsid w:val="00D75162"/>
    <w:rsid w:val="00D87DB5"/>
    <w:rsid w:val="00D93F63"/>
    <w:rsid w:val="00D96264"/>
    <w:rsid w:val="00DA5E2D"/>
    <w:rsid w:val="00DC1529"/>
    <w:rsid w:val="00DC2CF8"/>
    <w:rsid w:val="00E1403A"/>
    <w:rsid w:val="00E1446F"/>
    <w:rsid w:val="00E25331"/>
    <w:rsid w:val="00E256F9"/>
    <w:rsid w:val="00E43A77"/>
    <w:rsid w:val="00E4554C"/>
    <w:rsid w:val="00E65C57"/>
    <w:rsid w:val="00E67BDA"/>
    <w:rsid w:val="00E9739A"/>
    <w:rsid w:val="00EA390A"/>
    <w:rsid w:val="00ED1D51"/>
    <w:rsid w:val="00ED6C32"/>
    <w:rsid w:val="00EE0B8E"/>
    <w:rsid w:val="00EE5DAA"/>
    <w:rsid w:val="00EF1127"/>
    <w:rsid w:val="00F0049D"/>
    <w:rsid w:val="00F01234"/>
    <w:rsid w:val="00F1481A"/>
    <w:rsid w:val="00F21941"/>
    <w:rsid w:val="00F251E4"/>
    <w:rsid w:val="00F45953"/>
    <w:rsid w:val="00F518AC"/>
    <w:rsid w:val="00F62AB5"/>
    <w:rsid w:val="00F6702C"/>
    <w:rsid w:val="00F71630"/>
    <w:rsid w:val="00F8620F"/>
    <w:rsid w:val="00F90C6F"/>
    <w:rsid w:val="00F92FE6"/>
    <w:rsid w:val="00FA4010"/>
    <w:rsid w:val="00FB03A2"/>
    <w:rsid w:val="00FD30E7"/>
    <w:rsid w:val="00FD6540"/>
    <w:rsid w:val="00FE3323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E323A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ba.it/internazionale/mobilita-in-uscita/studenti/global-thesis/2017-201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CDB5-FE23-4D41-9B05-D14B3D9E4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Settings\CIOCE LUCIA\Desktop\AREA RELAZIONI INT.LI\COMMISSIONE INTERNAZIONALIZZAZIONE\ccommissione internalizazzione presenza.dot</Template>
  <TotalTime>11</TotalTime>
  <Pages>2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5440</CharactersWithSpaces>
  <SharedDoc>false</SharedDoc>
  <HLinks>
    <vt:vector size="6" baseType="variant">
      <vt:variant>
        <vt:i4>4587615</vt:i4>
      </vt:variant>
      <vt:variant>
        <vt:i4>0</vt:i4>
      </vt:variant>
      <vt:variant>
        <vt:i4>0</vt:i4>
      </vt:variant>
      <vt:variant>
        <vt:i4>5</vt:i4>
      </vt:variant>
      <vt:variant>
        <vt:lpwstr>http://www.uniba.it/internazionale/mobilita-in-uscita/studenti/global-thesis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 </dc:creator>
  <cp:keywords/>
  <cp:lastModifiedBy>Francesco Tritto</cp:lastModifiedBy>
  <cp:revision>5</cp:revision>
  <cp:lastPrinted>2017-02-13T12:58:00Z</cp:lastPrinted>
  <dcterms:created xsi:type="dcterms:W3CDTF">2017-02-13T12:50:00Z</dcterms:created>
  <dcterms:modified xsi:type="dcterms:W3CDTF">2018-03-15T16:42:00Z</dcterms:modified>
</cp:coreProperties>
</file>